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0D7" w:rsidRPr="007520D7" w:rsidRDefault="007520D7" w:rsidP="004E4AA0">
      <w:pPr>
        <w:pStyle w:val="CM24"/>
        <w:ind w:left="851" w:hanging="851"/>
        <w:jc w:val="both"/>
        <w:rPr>
          <w:rFonts w:ascii="Arial-Narrow" w:hAnsi="Arial-Narrow" w:cs="Arial-Narrow"/>
          <w:color w:val="000000"/>
        </w:rPr>
      </w:pPr>
      <w:proofErr w:type="spellStart"/>
      <w:r w:rsidRPr="007520D7">
        <w:rPr>
          <w:rFonts w:ascii="Arial-Narrow" w:hAnsi="Arial-Narrow" w:cs="Arial-Narrow"/>
          <w:color w:val="000000"/>
          <w:u w:val="single"/>
        </w:rPr>
        <w:t>Mod</w:t>
      </w:r>
      <w:proofErr w:type="spellEnd"/>
      <w:r w:rsidR="004E4AA0">
        <w:rPr>
          <w:rFonts w:ascii="Arial-Narrow" w:hAnsi="Arial-Narrow" w:cs="Arial-Narrow"/>
          <w:color w:val="000000"/>
          <w:u w:val="single"/>
        </w:rPr>
        <w:t>.</w:t>
      </w:r>
      <w:r w:rsidR="00DA316A">
        <w:rPr>
          <w:rFonts w:ascii="Arial-Narrow" w:hAnsi="Arial-Narrow" w:cs="Arial-Narrow"/>
          <w:color w:val="000000"/>
          <w:u w:val="single"/>
        </w:rPr>
        <w:t xml:space="preserve"> </w:t>
      </w:r>
      <w:r w:rsidRPr="007520D7">
        <w:rPr>
          <w:rFonts w:ascii="Arial-Narrow" w:hAnsi="Arial-Narrow" w:cs="Arial-Narrow"/>
          <w:color w:val="000000"/>
        </w:rPr>
        <w:t xml:space="preserve"> - </w:t>
      </w:r>
      <w:r w:rsidRPr="007520D7">
        <w:rPr>
          <w:rFonts w:ascii="Arial-Narrow" w:hAnsi="Arial-Narrow" w:cs="Arial-Narrow"/>
          <w:color w:val="000000"/>
          <w:u w:val="single"/>
        </w:rPr>
        <w:t xml:space="preserve">Istanza di ammissione alla </w:t>
      </w:r>
      <w:r w:rsidR="0009280F">
        <w:rPr>
          <w:rFonts w:ascii="Arial-Narrow" w:hAnsi="Arial-Narrow" w:cs="Arial-Narrow"/>
          <w:color w:val="000000"/>
          <w:u w:val="single"/>
        </w:rPr>
        <w:t>Procedura Negoziata</w:t>
      </w:r>
      <w:r w:rsidRPr="007520D7">
        <w:rPr>
          <w:rFonts w:ascii="Arial-Narrow" w:hAnsi="Arial-Narrow" w:cs="Arial-Narrow"/>
          <w:color w:val="000000"/>
          <w:u w:val="single"/>
        </w:rPr>
        <w:t xml:space="preserve"> con contestuale autocertificazione/dichiarazione sostitutiva di atto di notorietà da compilare e sottoscrivere da parte dell’offerente ai sensi del D.P.R. n. 445/2000. </w:t>
      </w:r>
    </w:p>
    <w:p w:rsidR="007520D7" w:rsidRPr="0009280F" w:rsidRDefault="007520D7" w:rsidP="0009280F">
      <w:pPr>
        <w:pStyle w:val="CM2"/>
        <w:spacing w:line="240" w:lineRule="auto"/>
        <w:jc w:val="both"/>
        <w:rPr>
          <w:rFonts w:ascii="Garamond" w:hAnsi="Garamond"/>
          <w:color w:val="000000"/>
        </w:rPr>
      </w:pPr>
      <w:r w:rsidRPr="0009280F">
        <w:rPr>
          <w:rFonts w:ascii="Garamond" w:hAnsi="Garamond"/>
          <w:color w:val="000000"/>
        </w:rPr>
        <w:t xml:space="preserve"> </w:t>
      </w:r>
    </w:p>
    <w:p w:rsidR="006873E2" w:rsidRPr="0009438B" w:rsidRDefault="00F92165" w:rsidP="006873E2">
      <w:pPr>
        <w:rPr>
          <w:rFonts w:ascii="Arial-Narrow" w:eastAsiaTheme="minorEastAsia" w:hAnsi="Arial-Narrow" w:cs="Arial-Narrow"/>
          <w:color w:val="000000"/>
          <w:sz w:val="24"/>
          <w:szCs w:val="24"/>
        </w:rPr>
      </w:pPr>
      <w:r w:rsidRPr="0009438B">
        <w:rPr>
          <w:rFonts w:ascii="Arial-Narrow" w:eastAsiaTheme="minorEastAsia" w:hAnsi="Arial-Narrow" w:cs="Arial-Narrow"/>
          <w:color w:val="000000"/>
          <w:sz w:val="24"/>
          <w:szCs w:val="24"/>
        </w:rPr>
        <w:t xml:space="preserve">Procedura negoziata ex art. 36, co. 2, </w:t>
      </w:r>
      <w:proofErr w:type="spellStart"/>
      <w:r w:rsidRPr="0009438B">
        <w:rPr>
          <w:rFonts w:ascii="Arial-Narrow" w:eastAsiaTheme="minorEastAsia" w:hAnsi="Arial-Narrow" w:cs="Arial-Narrow"/>
          <w:color w:val="000000"/>
          <w:sz w:val="24"/>
          <w:szCs w:val="24"/>
        </w:rPr>
        <w:t>lett</w:t>
      </w:r>
      <w:proofErr w:type="spellEnd"/>
      <w:r w:rsidRPr="0009438B">
        <w:rPr>
          <w:rFonts w:ascii="Arial-Narrow" w:eastAsiaTheme="minorEastAsia" w:hAnsi="Arial-Narrow" w:cs="Arial-Narrow"/>
          <w:color w:val="000000"/>
          <w:sz w:val="24"/>
          <w:szCs w:val="24"/>
        </w:rPr>
        <w:t xml:space="preserve">. b), </w:t>
      </w:r>
      <w:proofErr w:type="spellStart"/>
      <w:r w:rsidRPr="0009438B">
        <w:rPr>
          <w:rFonts w:ascii="Arial-Narrow" w:eastAsiaTheme="minorEastAsia" w:hAnsi="Arial-Narrow" w:cs="Arial-Narrow"/>
          <w:color w:val="000000"/>
          <w:sz w:val="24"/>
          <w:szCs w:val="24"/>
        </w:rPr>
        <w:t>D.Lgs.</w:t>
      </w:r>
      <w:proofErr w:type="spellEnd"/>
      <w:r w:rsidRPr="0009438B">
        <w:rPr>
          <w:rFonts w:ascii="Arial-Narrow" w:eastAsiaTheme="minorEastAsia" w:hAnsi="Arial-Narrow" w:cs="Arial-Narrow"/>
          <w:color w:val="000000"/>
          <w:sz w:val="24"/>
          <w:szCs w:val="24"/>
        </w:rPr>
        <w:t xml:space="preserve"> 50/2016 - Fornitura e installazione n. 1 spettrometro di massa a triplo quadrupolo (CPV 38433100-0) – CIG </w:t>
      </w:r>
      <w:r w:rsidR="00492FCB" w:rsidRPr="00492FCB">
        <w:rPr>
          <w:rFonts w:ascii="Arial-Narrow" w:eastAsiaTheme="minorEastAsia" w:hAnsi="Arial-Narrow" w:cs="Arial-Narrow"/>
          <w:color w:val="000000"/>
          <w:sz w:val="24"/>
          <w:szCs w:val="24"/>
        </w:rPr>
        <w:t>775303460D</w:t>
      </w:r>
      <w:r w:rsidR="00492FCB">
        <w:rPr>
          <w:rFonts w:ascii="Arial-Narrow" w:eastAsiaTheme="minorEastAsia" w:hAnsi="Arial-Narrow" w:cs="Arial-Narrow"/>
          <w:color w:val="000000"/>
          <w:sz w:val="24"/>
          <w:szCs w:val="24"/>
        </w:rPr>
        <w:t xml:space="preserve"> </w:t>
      </w:r>
      <w:bookmarkStart w:id="0" w:name="_GoBack"/>
      <w:bookmarkEnd w:id="0"/>
      <w:r w:rsidRPr="0009438B">
        <w:rPr>
          <w:rFonts w:ascii="Arial-Narrow" w:eastAsiaTheme="minorEastAsia" w:hAnsi="Arial-Narrow" w:cs="Arial-Narrow"/>
          <w:color w:val="000000"/>
          <w:sz w:val="24"/>
          <w:szCs w:val="24"/>
        </w:rPr>
        <w:t>– CUP F23C17000030005</w:t>
      </w:r>
    </w:p>
    <w:p w:rsidR="006873E2" w:rsidRDefault="006873E2" w:rsidP="006873E2"/>
    <w:p w:rsidR="00F92165" w:rsidRPr="006873E2" w:rsidRDefault="00F92165" w:rsidP="006873E2"/>
    <w:p w:rsidR="007520D7" w:rsidRDefault="007520D7" w:rsidP="007520D7">
      <w:pPr>
        <w:pStyle w:val="CM24"/>
        <w:spacing w:line="360" w:lineRule="auto"/>
        <w:rPr>
          <w:rFonts w:ascii="Arial-Narrow" w:hAnsi="Arial-Narrow" w:cs="Arial-Narrow"/>
          <w:sz w:val="20"/>
          <w:szCs w:val="20"/>
        </w:rPr>
      </w:pPr>
      <w:r>
        <w:rPr>
          <w:rFonts w:ascii="Arial-Narrow" w:hAnsi="Arial-Narrow" w:cs="Arial-Narrow"/>
          <w:sz w:val="20"/>
          <w:szCs w:val="20"/>
        </w:rPr>
        <w:t xml:space="preserve">Il/la sottoscritto/a ……………………………………………………………………………………………………………………………………... nato/a </w:t>
      </w:r>
      <w:proofErr w:type="spellStart"/>
      <w:r>
        <w:rPr>
          <w:rFonts w:ascii="Arial-Narrow" w:hAnsi="Arial-Narrow" w:cs="Arial-Narrow"/>
          <w:sz w:val="20"/>
          <w:szCs w:val="20"/>
        </w:rPr>
        <w:t>a</w:t>
      </w:r>
      <w:proofErr w:type="spellEnd"/>
      <w:r>
        <w:rPr>
          <w:rFonts w:ascii="Arial-Narrow" w:hAnsi="Arial-Narrow" w:cs="Arial-Narrow"/>
          <w:sz w:val="20"/>
          <w:szCs w:val="20"/>
        </w:rPr>
        <w:t xml:space="preserve"> …………………………………………………………………………………… il ……………………….………. nella mia qualità di …………………………………………………………………………………………………………………………………..…………………….. (</w:t>
      </w:r>
      <w:r>
        <w:rPr>
          <w:rFonts w:ascii="Arial-Narrow,Italic" w:hAnsi="Arial-Narrow,Italic" w:cs="Arial-Narrow,Italic"/>
          <w:sz w:val="20"/>
          <w:szCs w:val="20"/>
        </w:rPr>
        <w:t>eventualmente</w:t>
      </w:r>
      <w:r>
        <w:rPr>
          <w:rFonts w:ascii="Arial-Narrow" w:hAnsi="Arial-Narrow" w:cs="Arial-Narrow"/>
          <w:sz w:val="20"/>
          <w:szCs w:val="20"/>
        </w:rPr>
        <w:t xml:space="preserve">) giusta procura generale/speciale ………………………………………………………………….………………………….. n°……………………………………………………… del ……………………………………….. autorizzato/a </w:t>
      </w:r>
      <w:proofErr w:type="spellStart"/>
      <w:r>
        <w:rPr>
          <w:rFonts w:ascii="Arial-Narrow" w:hAnsi="Arial-Narrow" w:cs="Arial-Narrow"/>
          <w:sz w:val="20"/>
          <w:szCs w:val="20"/>
        </w:rPr>
        <w:t>a</w:t>
      </w:r>
      <w:proofErr w:type="spellEnd"/>
      <w:r>
        <w:rPr>
          <w:rFonts w:ascii="Arial-Narrow" w:hAnsi="Arial-Narrow" w:cs="Arial-Narrow"/>
          <w:sz w:val="20"/>
          <w:szCs w:val="20"/>
        </w:rPr>
        <w:t xml:space="preserve"> rappresentare legalmente l’Impresa/Società ………………………………….…………………………..………………………………………………..… forma giuridica …………………………………………. codice fiscale ……….……………………………………… partita IVA ………………………………  con sede legale in ………………………………………………………… Via/Piazza …………………………………………………………… CAP………….…….. n. ……...…… telefono ………………………………….……… Fax ………....………………………………………….. </w:t>
      </w:r>
    </w:p>
    <w:p w:rsidR="007520D7" w:rsidRDefault="007520D7" w:rsidP="007520D7">
      <w:pPr>
        <w:pStyle w:val="CM24"/>
        <w:spacing w:line="360" w:lineRule="auto"/>
        <w:rPr>
          <w:rFonts w:ascii="Arial-Narrow" w:hAnsi="Arial-Narrow" w:cs="Arial-Narrow"/>
          <w:sz w:val="20"/>
          <w:szCs w:val="20"/>
        </w:rPr>
      </w:pPr>
      <w:r>
        <w:rPr>
          <w:rFonts w:ascii="Arial-Narrow" w:hAnsi="Arial-Narrow" w:cs="Arial-Narrow"/>
          <w:sz w:val="20"/>
          <w:szCs w:val="20"/>
        </w:rPr>
        <w:t>e</w:t>
      </w:r>
      <w:r>
        <w:rPr>
          <w:rFonts w:ascii="Arial-Narrow" w:hAnsi="Arial-Narrow" w:cs="Arial-Narrow"/>
          <w:sz w:val="20"/>
          <w:szCs w:val="20"/>
        </w:rPr>
        <w:softHyphen/>
        <w:t xml:space="preserve">mail ………………………………………………………..………. PEC …………………………………………………………………………. </w:t>
      </w:r>
    </w:p>
    <w:p w:rsidR="007520D7" w:rsidRPr="00CA3D2A" w:rsidRDefault="007520D7" w:rsidP="007520D7">
      <w:pPr>
        <w:pStyle w:val="Default"/>
        <w:jc w:val="both"/>
      </w:pPr>
    </w:p>
    <w:p w:rsidR="007520D7" w:rsidRPr="00061970" w:rsidRDefault="007520D7" w:rsidP="007520D7">
      <w:pPr>
        <w:pStyle w:val="CM24"/>
        <w:jc w:val="both"/>
        <w:rPr>
          <w:rFonts w:cs="Arial-Narrow,Bold"/>
          <w:sz w:val="20"/>
          <w:szCs w:val="20"/>
        </w:rPr>
      </w:pPr>
      <w:r w:rsidRPr="00061970">
        <w:rPr>
          <w:rFonts w:cs="Arial-Narrow,Bold"/>
          <w:b/>
          <w:bCs/>
          <w:sz w:val="20"/>
          <w:szCs w:val="20"/>
        </w:rPr>
        <w:t xml:space="preserve">ESSENDO A CONOSCENZA DELLE SANZIONI PENALI PREVISTE DALL’ART. 76 DEL D.P.R. 28/12/2000 n. 445 PER LE IPOTESI DI FALSITÀ IN ATTI E DICHIARAZIONI MENDACI IVI INDICATE NONCHÈ DELLE CONSEGUENZE AMMINISTRATIVE DI DECADENZA DAI BENEFICI EVENTUALMENTE CONSEGUITI AL PROVVEDIMENTO EMANATO. </w:t>
      </w:r>
    </w:p>
    <w:p w:rsidR="007520D7" w:rsidRPr="00061970" w:rsidRDefault="007520D7" w:rsidP="007520D7">
      <w:pPr>
        <w:pStyle w:val="CM24"/>
        <w:jc w:val="both"/>
        <w:rPr>
          <w:rFonts w:cs="Arial-Narrow,Bold"/>
          <w:b/>
          <w:bCs/>
          <w:sz w:val="20"/>
          <w:szCs w:val="20"/>
        </w:rPr>
      </w:pPr>
    </w:p>
    <w:p w:rsidR="007520D7" w:rsidRPr="00061970" w:rsidRDefault="007520D7" w:rsidP="007520D7">
      <w:pPr>
        <w:pStyle w:val="CM24"/>
        <w:spacing w:line="360" w:lineRule="auto"/>
        <w:jc w:val="center"/>
        <w:rPr>
          <w:rFonts w:cs="Arial-Narrow,Bold"/>
          <w:b/>
          <w:bCs/>
          <w:sz w:val="20"/>
          <w:szCs w:val="20"/>
        </w:rPr>
      </w:pPr>
      <w:r w:rsidRPr="00061970">
        <w:rPr>
          <w:rFonts w:cs="Arial-Narrow,Bold"/>
          <w:b/>
          <w:bCs/>
          <w:sz w:val="20"/>
          <w:szCs w:val="20"/>
        </w:rPr>
        <w:t>DICHIARO/A AI FINI DELLA PARTECIPAZIONE ALL’APPALTO IN OGGETTO:</w:t>
      </w:r>
    </w:p>
    <w:p w:rsidR="007520D7" w:rsidRDefault="007520D7" w:rsidP="00602A35">
      <w:pPr>
        <w:pStyle w:val="CM25"/>
        <w:numPr>
          <w:ilvl w:val="0"/>
          <w:numId w:val="1"/>
        </w:numPr>
        <w:jc w:val="both"/>
        <w:rPr>
          <w:rFonts w:ascii="Arial-Narrow" w:hAnsi="Arial-Narrow" w:cs="Arial-Narrow"/>
          <w:sz w:val="20"/>
          <w:szCs w:val="20"/>
        </w:rPr>
      </w:pPr>
      <w:r>
        <w:rPr>
          <w:rFonts w:cs="Arial-Narrow,Bold"/>
          <w:b/>
          <w:bCs/>
          <w:sz w:val="20"/>
          <w:szCs w:val="20"/>
        </w:rPr>
        <w:t xml:space="preserve">(per tutti) </w:t>
      </w:r>
      <w:r>
        <w:rPr>
          <w:rFonts w:ascii="Arial-Narrow" w:hAnsi="Arial-Narrow" w:cs="Arial-Narrow"/>
          <w:sz w:val="20"/>
          <w:szCs w:val="20"/>
        </w:rPr>
        <w:t>che non sussistono, a mio carico, procedimenti in corso per l’applicazione di una delle misure di prevenzione di cui all’art.3 della legge 27/12/1956 n. 1423 o di una delle cause ostative previste dall’art. 10 della L. 31/5/1965 n. 575 e che non sussiste il caso in cui, pur essendo stato vittima dei reati previsti e puniti dagli articoli 317 e 629 del codice penale aggravati ai sensi dell’articolo 7 del decreto-legge 13 maggio 1991, n. 152, convertito, con modificazioni, dalla legge 12 luglio 1991, n. 203, non risulti aver denunciato i fatti all’autorità giudiziaria, salvo che ricorrano i casi previsti dall’articolo 4, primo comma, della legge 24 novembre 1981, n. 689 e che il Tribunale del luogo di residenza del sottoscritto, presso il quale verificare le misure di prevenzione del sottoscritto, è il seguente:</w:t>
      </w:r>
    </w:p>
    <w:p w:rsidR="007520D7" w:rsidRDefault="007520D7" w:rsidP="007520D7">
      <w:pPr>
        <w:pStyle w:val="CM25"/>
        <w:spacing w:line="360" w:lineRule="auto"/>
        <w:ind w:left="359"/>
        <w:jc w:val="both"/>
        <w:rPr>
          <w:rFonts w:ascii="Arial-Narrow" w:hAnsi="Arial-Narrow" w:cs="Arial-Narrow"/>
          <w:sz w:val="20"/>
          <w:szCs w:val="20"/>
        </w:rPr>
      </w:pPr>
      <w:r>
        <w:rPr>
          <w:rFonts w:ascii="Arial-Narrow" w:hAnsi="Arial-Narrow" w:cs="Arial-Narrow"/>
          <w:sz w:val="20"/>
          <w:szCs w:val="20"/>
        </w:rPr>
        <w:t xml:space="preserve">Tribunale di ………………………………………………………………….…………………………………………….............................. </w:t>
      </w:r>
    </w:p>
    <w:p w:rsidR="007520D7" w:rsidRDefault="007520D7" w:rsidP="007520D7">
      <w:pPr>
        <w:pStyle w:val="CM25"/>
        <w:spacing w:line="360" w:lineRule="auto"/>
        <w:ind w:left="359"/>
        <w:jc w:val="both"/>
        <w:rPr>
          <w:rFonts w:ascii="Arial-Narrow" w:hAnsi="Arial-Narrow" w:cs="Arial-Narrow"/>
          <w:sz w:val="20"/>
          <w:szCs w:val="20"/>
        </w:rPr>
      </w:pPr>
      <w:r>
        <w:rPr>
          <w:rFonts w:ascii="Arial-Narrow" w:hAnsi="Arial-Narrow" w:cs="Arial-Narrow"/>
          <w:sz w:val="20"/>
          <w:szCs w:val="20"/>
        </w:rPr>
        <w:t>con sede in ……………………………………………………………………………………..…………………………..............................</w:t>
      </w:r>
    </w:p>
    <w:p w:rsidR="007520D7" w:rsidRDefault="007520D7" w:rsidP="007520D7">
      <w:pPr>
        <w:pStyle w:val="CM25"/>
        <w:spacing w:line="360" w:lineRule="auto"/>
        <w:ind w:left="359"/>
        <w:jc w:val="both"/>
        <w:rPr>
          <w:rFonts w:ascii="Arial-Narrow" w:hAnsi="Arial-Narrow" w:cs="Arial-Narrow"/>
          <w:sz w:val="20"/>
          <w:szCs w:val="20"/>
        </w:rPr>
      </w:pPr>
      <w:r>
        <w:rPr>
          <w:rFonts w:ascii="Arial-Narrow" w:hAnsi="Arial-Narrow" w:cs="Arial-Narrow"/>
          <w:sz w:val="20"/>
          <w:szCs w:val="20"/>
        </w:rPr>
        <w:t xml:space="preserve">via …………………………………………………….……. FAX …………………..…………………………………….............................. </w:t>
      </w:r>
    </w:p>
    <w:p w:rsidR="007520D7" w:rsidRPr="00061970" w:rsidRDefault="007520D7" w:rsidP="007520D7">
      <w:pPr>
        <w:pStyle w:val="Default"/>
        <w:rPr>
          <w:sz w:val="20"/>
          <w:szCs w:val="20"/>
        </w:rPr>
      </w:pPr>
    </w:p>
    <w:p w:rsidR="007520D7" w:rsidRDefault="007520D7" w:rsidP="00602A35">
      <w:pPr>
        <w:pStyle w:val="CM25"/>
        <w:numPr>
          <w:ilvl w:val="0"/>
          <w:numId w:val="1"/>
        </w:numPr>
        <w:jc w:val="both"/>
        <w:rPr>
          <w:rFonts w:ascii="Arial-Narrow" w:hAnsi="Arial-Narrow" w:cs="Arial-Narrow"/>
          <w:sz w:val="20"/>
          <w:szCs w:val="20"/>
        </w:rPr>
      </w:pPr>
      <w:r>
        <w:rPr>
          <w:rFonts w:cs="Arial-Narrow,Bold"/>
          <w:b/>
          <w:bCs/>
          <w:sz w:val="20"/>
          <w:szCs w:val="20"/>
        </w:rPr>
        <w:t xml:space="preserve">(per tutti) </w:t>
      </w:r>
      <w:r>
        <w:rPr>
          <w:rFonts w:ascii="Arial-Narrow" w:hAnsi="Arial-Narrow" w:cs="Arial-Narrow"/>
          <w:sz w:val="20"/>
          <w:szCs w:val="20"/>
        </w:rPr>
        <w:t xml:space="preserve">che non sono state pronunciate a mio carico sentenze definitive di condanna passate in giudicato o decreti penali di condanna divenuti irrevocabili ovvero sentenze di applicazione della pena su richiesta, ai sensi dell’articolo 444 del codice di procedura penale, per reati in danno dello Stato e della comunità che incidono sulla moralità professionale ovvero il reato, per il quale è stata pronunciata sentenza definitiva di condanna, è stato depenalizzato o dichiarato estinto dopo la condanna, ovvero è intervenuta la riabilitazione, ovvero è stata revocata la condanna medesima; </w:t>
      </w:r>
    </w:p>
    <w:p w:rsidR="007520D7" w:rsidRDefault="007520D7" w:rsidP="007520D7">
      <w:pPr>
        <w:pStyle w:val="CM25"/>
        <w:ind w:left="359"/>
        <w:jc w:val="both"/>
        <w:rPr>
          <w:rFonts w:cs="Arial-Narrow,Bold"/>
          <w:b/>
          <w:bCs/>
          <w:sz w:val="20"/>
          <w:szCs w:val="20"/>
        </w:rPr>
      </w:pPr>
    </w:p>
    <w:p w:rsidR="007520D7" w:rsidRPr="003C6D4B" w:rsidRDefault="007520D7" w:rsidP="007520D7">
      <w:pPr>
        <w:pStyle w:val="CM25"/>
        <w:ind w:left="359"/>
        <w:jc w:val="both"/>
        <w:rPr>
          <w:rFonts w:ascii="Arial-Narrow" w:hAnsi="Arial-Narrow" w:cs="Arial-Narrow"/>
          <w:sz w:val="20"/>
          <w:szCs w:val="20"/>
        </w:rPr>
      </w:pPr>
      <w:r w:rsidRPr="003C6D4B">
        <w:rPr>
          <w:rFonts w:ascii="Arial-Narrow,Italic" w:hAnsi="Arial-Narrow,Italic" w:cs="Arial-Narrow,Italic"/>
          <w:sz w:val="20"/>
          <w:szCs w:val="20"/>
        </w:rPr>
        <w:t xml:space="preserve">(In caso contrario indicare di seguito tutte le risultanze del casellario giudiziale comprese le condanne per le quali si sia beneficiato della non menzione, ricordando che non è obbligatorio indicare le sentenze definitive di condanna per reati depenalizzati o dichiarati estinti dopo la condanna, ovvero per le quali sia intervenuta la riabilitazione ovvero sia stata revocata la condanna medesima.) </w:t>
      </w:r>
    </w:p>
    <w:p w:rsidR="007520D7" w:rsidRDefault="007520D7" w:rsidP="007520D7">
      <w:pPr>
        <w:pStyle w:val="CM25"/>
        <w:spacing w:line="360" w:lineRule="auto"/>
        <w:ind w:left="359"/>
        <w:jc w:val="both"/>
        <w:rPr>
          <w:rFonts w:ascii="Arial-Narrow" w:hAnsi="Arial-Narrow" w:cs="Arial-Narrow"/>
          <w:sz w:val="20"/>
          <w:szCs w:val="20"/>
        </w:rPr>
      </w:pPr>
      <w:r>
        <w:rPr>
          <w:rFonts w:ascii="Arial-Narrow" w:hAnsi="Arial-Narrow" w:cs="Arial-Narrow"/>
          <w:sz w:val="20"/>
          <w:szCs w:val="20"/>
        </w:rPr>
        <w:t>………………………………………………………..…………………………………………………………………………………………… …………………………………………………………………………………………….………………………………………………………</w:t>
      </w:r>
    </w:p>
    <w:p w:rsidR="007520D7" w:rsidRDefault="007520D7" w:rsidP="007520D7">
      <w:pPr>
        <w:pStyle w:val="CM25"/>
        <w:spacing w:line="360" w:lineRule="auto"/>
        <w:ind w:left="359"/>
        <w:jc w:val="both"/>
        <w:rPr>
          <w:rFonts w:ascii="Arial-Narrow,Italic" w:hAnsi="Arial-Narrow,Italic" w:cs="Arial-Narrow,Italic"/>
          <w:sz w:val="20"/>
          <w:szCs w:val="20"/>
        </w:rPr>
      </w:pPr>
      <w:r w:rsidRPr="003C6D4B">
        <w:rPr>
          <w:rFonts w:ascii="Arial-Narrow,Italic" w:hAnsi="Arial-Narrow,Italic" w:cs="Arial-Narrow,Italic"/>
          <w:sz w:val="20"/>
          <w:szCs w:val="20"/>
        </w:rPr>
        <w:t xml:space="preserve">[Per le dichiarazioni di cui ai precedenti punti 1) e 2), vedi nota a) a pag. </w:t>
      </w:r>
      <w:r w:rsidR="0084745D">
        <w:rPr>
          <w:rFonts w:ascii="Arial-Narrow,Italic" w:hAnsi="Arial-Narrow,Italic" w:cs="Arial-Narrow,Italic"/>
          <w:sz w:val="20"/>
          <w:szCs w:val="20"/>
        </w:rPr>
        <w:t>8</w:t>
      </w:r>
      <w:r w:rsidRPr="003C6D4B">
        <w:rPr>
          <w:rFonts w:ascii="Arial-Narrow,Italic" w:hAnsi="Arial-Narrow,Italic" w:cs="Arial-Narrow,Italic"/>
          <w:sz w:val="20"/>
          <w:szCs w:val="20"/>
        </w:rPr>
        <w:t xml:space="preserve"> </w:t>
      </w:r>
      <w:r w:rsidR="0084745D">
        <w:rPr>
          <w:rFonts w:ascii="Arial-Narrow,Italic" w:hAnsi="Arial-Narrow,Italic" w:cs="Arial-Narrow,Italic"/>
          <w:sz w:val="20"/>
          <w:szCs w:val="20"/>
        </w:rPr>
        <w:t>d</w:t>
      </w:r>
      <w:r w:rsidRPr="003C6D4B">
        <w:rPr>
          <w:rFonts w:ascii="Arial-Narrow,Italic" w:hAnsi="Arial-Narrow,Italic" w:cs="Arial-Narrow,Italic"/>
          <w:sz w:val="20"/>
          <w:szCs w:val="20"/>
        </w:rPr>
        <w:t>el presente modello]</w:t>
      </w:r>
    </w:p>
    <w:p w:rsidR="007520D7" w:rsidRPr="003C6D4B" w:rsidRDefault="007520D7" w:rsidP="007520D7">
      <w:pPr>
        <w:pStyle w:val="CM25"/>
        <w:spacing w:line="360" w:lineRule="auto"/>
        <w:ind w:left="359"/>
        <w:jc w:val="both"/>
        <w:rPr>
          <w:rFonts w:ascii="Arial-Narrow" w:hAnsi="Arial-Narrow" w:cs="Arial-Narrow"/>
          <w:sz w:val="20"/>
          <w:szCs w:val="20"/>
        </w:rPr>
      </w:pPr>
      <w:r w:rsidRPr="003C6D4B">
        <w:rPr>
          <w:rFonts w:cs="Arial-Narrow,Bold"/>
          <w:b/>
          <w:bCs/>
          <w:sz w:val="20"/>
          <w:szCs w:val="20"/>
        </w:rPr>
        <w:t>(per tutti -</w:t>
      </w:r>
      <w:r w:rsidR="0009280F">
        <w:rPr>
          <w:rFonts w:cs="Arial-Narrow,Bold"/>
          <w:b/>
          <w:bCs/>
          <w:sz w:val="20"/>
          <w:szCs w:val="20"/>
        </w:rPr>
        <w:t xml:space="preserve"> </w:t>
      </w:r>
      <w:r w:rsidRPr="003C6D4B">
        <w:rPr>
          <w:rFonts w:cs="Arial-Narrow,Bold"/>
          <w:b/>
          <w:bCs/>
          <w:sz w:val="20"/>
          <w:szCs w:val="20"/>
          <w:u w:val="single"/>
        </w:rPr>
        <w:t>contrassegnare</w:t>
      </w:r>
      <w:r w:rsidRPr="003C6D4B">
        <w:rPr>
          <w:rFonts w:cs="Arial-Narrow,Bold"/>
          <w:b/>
          <w:bCs/>
          <w:sz w:val="20"/>
          <w:szCs w:val="20"/>
        </w:rPr>
        <w:t xml:space="preserve">, a seconda del caso che interessa, la voce 3A) o 3B) </w:t>
      </w:r>
    </w:p>
    <w:p w:rsidR="007520D7" w:rsidRPr="003C6D4B" w:rsidRDefault="007520D7" w:rsidP="007520D7">
      <w:pPr>
        <w:pStyle w:val="Default"/>
        <w:jc w:val="both"/>
        <w:rPr>
          <w:sz w:val="20"/>
          <w:szCs w:val="20"/>
        </w:rPr>
      </w:pPr>
    </w:p>
    <w:p w:rsidR="007520D7" w:rsidRDefault="007520D7" w:rsidP="007520D7">
      <w:pPr>
        <w:pStyle w:val="CM26"/>
        <w:ind w:left="720" w:hanging="720"/>
        <w:jc w:val="both"/>
        <w:rPr>
          <w:rFonts w:ascii="Arial-Narrow" w:hAnsi="Arial-Narrow" w:cs="Arial-Narrow"/>
          <w:sz w:val="20"/>
          <w:szCs w:val="20"/>
        </w:rPr>
      </w:pPr>
      <w:r w:rsidRPr="00061970">
        <w:rPr>
          <w:rFonts w:ascii="Arial Narrow" w:hAnsi="Arial Narrow" w:cs="Arial-Narrow,Bold"/>
          <w:b/>
          <w:bCs/>
          <w:sz w:val="20"/>
          <w:szCs w:val="20"/>
        </w:rPr>
        <w:t xml:space="preserve">3A) </w:t>
      </w:r>
      <w:bookmarkStart w:id="1" w:name="Controllo1"/>
      <w:r>
        <w:rPr>
          <w:rFonts w:ascii="Arial Narrow" w:hAnsi="Arial Narrow" w:cs="Arial-Narrow,Bold"/>
          <w:b/>
          <w:bCs/>
          <w:sz w:val="20"/>
          <w:szCs w:val="20"/>
        </w:rPr>
        <w:fldChar w:fldCharType="begin">
          <w:ffData>
            <w:name w:val="Controllo1"/>
            <w:enabled/>
            <w:calcOnExit w:val="0"/>
            <w:checkBox>
              <w:sizeAuto/>
              <w:default w:val="0"/>
            </w:checkBox>
          </w:ffData>
        </w:fldChar>
      </w:r>
      <w:r>
        <w:rPr>
          <w:rFonts w:ascii="Arial Narrow" w:hAnsi="Arial Narrow" w:cs="Arial-Narrow,Bold"/>
          <w:b/>
          <w:bCs/>
          <w:sz w:val="20"/>
          <w:szCs w:val="20"/>
        </w:rPr>
        <w:instrText xml:space="preserve"> FORMCHECKBOX </w:instrText>
      </w:r>
      <w:r w:rsidR="004321C4">
        <w:rPr>
          <w:rFonts w:ascii="Arial Narrow" w:hAnsi="Arial Narrow" w:cs="Arial-Narrow,Bold"/>
          <w:b/>
          <w:bCs/>
          <w:sz w:val="20"/>
          <w:szCs w:val="20"/>
        </w:rPr>
      </w:r>
      <w:r w:rsidR="004321C4">
        <w:rPr>
          <w:rFonts w:ascii="Arial Narrow" w:hAnsi="Arial Narrow" w:cs="Arial-Narrow,Bold"/>
          <w:b/>
          <w:bCs/>
          <w:sz w:val="20"/>
          <w:szCs w:val="20"/>
        </w:rPr>
        <w:fldChar w:fldCharType="separate"/>
      </w:r>
      <w:r>
        <w:rPr>
          <w:rFonts w:ascii="Arial Narrow" w:hAnsi="Arial Narrow" w:cs="Arial-Narrow,Bold"/>
          <w:b/>
          <w:bCs/>
          <w:sz w:val="20"/>
          <w:szCs w:val="20"/>
        </w:rPr>
        <w:fldChar w:fldCharType="end"/>
      </w:r>
      <w:bookmarkEnd w:id="1"/>
      <w:r>
        <w:rPr>
          <w:rFonts w:ascii="Arial Narrow" w:hAnsi="Arial Narrow" w:cs="Arial-Narrow,Bold"/>
          <w:b/>
          <w:bCs/>
          <w:sz w:val="20"/>
          <w:szCs w:val="20"/>
        </w:rPr>
        <w:tab/>
      </w:r>
      <w:r>
        <w:rPr>
          <w:rFonts w:ascii="Arial-Narrow" w:hAnsi="Arial-Narrow" w:cs="Arial-Narrow"/>
          <w:sz w:val="20"/>
          <w:szCs w:val="20"/>
        </w:rPr>
        <w:t>che l’impresa/società non si trova in stato di liquidazione coatta, fallimento, amministrazione controllata o concordato preventivo e che non ha in corso procedimenti per la dichiarazione di una di tali situazioni;</w:t>
      </w:r>
    </w:p>
    <w:p w:rsidR="007520D7" w:rsidRPr="00CE229A" w:rsidRDefault="007520D7" w:rsidP="007520D7">
      <w:pPr>
        <w:pStyle w:val="Default"/>
        <w:jc w:val="both"/>
      </w:pPr>
    </w:p>
    <w:p w:rsidR="007520D7" w:rsidRDefault="007520D7" w:rsidP="007520D7">
      <w:pPr>
        <w:pStyle w:val="CM26"/>
        <w:ind w:left="720" w:hanging="720"/>
        <w:jc w:val="both"/>
        <w:rPr>
          <w:rFonts w:ascii="Arial-Narrow" w:hAnsi="Arial-Narrow" w:cs="Arial-Narrow"/>
          <w:sz w:val="20"/>
          <w:szCs w:val="20"/>
        </w:rPr>
      </w:pPr>
      <w:r w:rsidRPr="00CE229A">
        <w:rPr>
          <w:rFonts w:ascii="Arial-Narrow" w:hAnsi="Arial-Narrow" w:cs="Arial-Narrow"/>
          <w:b/>
          <w:sz w:val="20"/>
          <w:szCs w:val="20"/>
        </w:rPr>
        <w:lastRenderedPageBreak/>
        <w:t>3B)</w:t>
      </w:r>
      <w:r w:rsidRPr="00CE229A">
        <w:rPr>
          <w:rFonts w:ascii="Arial-Narrow" w:hAnsi="Arial-Narrow" w:cs="Arial-Narrow"/>
          <w:sz w:val="20"/>
          <w:szCs w:val="20"/>
        </w:rPr>
        <w:t xml:space="preserve"> </w:t>
      </w:r>
      <w:bookmarkStart w:id="2" w:name="Controllo2"/>
      <w:r>
        <w:rPr>
          <w:rFonts w:ascii="Arial-Narrow" w:hAnsi="Arial-Narrow" w:cs="Arial-Narrow"/>
          <w:sz w:val="20"/>
          <w:szCs w:val="20"/>
        </w:rPr>
        <w:fldChar w:fldCharType="begin">
          <w:ffData>
            <w:name w:val="Controllo2"/>
            <w:enabled/>
            <w:calcOnExit w:val="0"/>
            <w:checkBox>
              <w:sizeAuto/>
              <w:default w:val="0"/>
            </w:checkBox>
          </w:ffData>
        </w:fldChar>
      </w:r>
      <w:r>
        <w:rPr>
          <w:rFonts w:ascii="Arial-Narrow" w:hAnsi="Arial-Narrow" w:cs="Arial-Narrow"/>
          <w:sz w:val="20"/>
          <w:szCs w:val="20"/>
        </w:rPr>
        <w:instrText xml:space="preserve"> FORMCHECKBOX </w:instrText>
      </w:r>
      <w:r w:rsidR="004321C4">
        <w:rPr>
          <w:rFonts w:ascii="Arial-Narrow" w:hAnsi="Arial-Narrow" w:cs="Arial-Narrow"/>
          <w:sz w:val="20"/>
          <w:szCs w:val="20"/>
        </w:rPr>
      </w:r>
      <w:r w:rsidR="004321C4">
        <w:rPr>
          <w:rFonts w:ascii="Arial-Narrow" w:hAnsi="Arial-Narrow" w:cs="Arial-Narrow"/>
          <w:sz w:val="20"/>
          <w:szCs w:val="20"/>
        </w:rPr>
        <w:fldChar w:fldCharType="separate"/>
      </w:r>
      <w:r>
        <w:rPr>
          <w:rFonts w:ascii="Arial-Narrow" w:hAnsi="Arial-Narrow" w:cs="Arial-Narrow"/>
          <w:sz w:val="20"/>
          <w:szCs w:val="20"/>
        </w:rPr>
        <w:fldChar w:fldCharType="end"/>
      </w:r>
      <w:bookmarkEnd w:id="2"/>
      <w:r>
        <w:rPr>
          <w:rFonts w:ascii="Arial-Narrow" w:hAnsi="Arial-Narrow" w:cs="Arial-Narrow"/>
          <w:sz w:val="20"/>
          <w:szCs w:val="20"/>
        </w:rPr>
        <w:tab/>
        <w:t xml:space="preserve">che l’impresa/società si trova nel caso di cui all’art. 186 – bis del regio decreto 16/03/1942 n. 267. </w:t>
      </w:r>
    </w:p>
    <w:p w:rsidR="007520D7" w:rsidRDefault="007520D7" w:rsidP="007520D7">
      <w:pPr>
        <w:pStyle w:val="CM26"/>
        <w:ind w:left="720"/>
        <w:jc w:val="both"/>
        <w:rPr>
          <w:rFonts w:ascii="Arial-Narrow" w:hAnsi="Arial-Narrow" w:cs="Arial-Narrow"/>
          <w:sz w:val="20"/>
          <w:szCs w:val="20"/>
        </w:rPr>
      </w:pPr>
    </w:p>
    <w:p w:rsidR="007520D7" w:rsidRDefault="007520D7" w:rsidP="007520D7">
      <w:pPr>
        <w:pStyle w:val="CM26"/>
        <w:ind w:left="720"/>
        <w:jc w:val="both"/>
        <w:rPr>
          <w:rFonts w:ascii="Arial-Narrow" w:hAnsi="Arial-Narrow" w:cs="Arial-Narrow"/>
          <w:sz w:val="20"/>
          <w:szCs w:val="20"/>
        </w:rPr>
      </w:pPr>
      <w:r>
        <w:rPr>
          <w:rFonts w:ascii="Arial-Narrow" w:hAnsi="Arial-Narrow" w:cs="Arial-Narrow"/>
          <w:sz w:val="20"/>
          <w:szCs w:val="20"/>
        </w:rPr>
        <w:t>(</w:t>
      </w:r>
      <w:r w:rsidRPr="00CE229A">
        <w:rPr>
          <w:rFonts w:ascii="Arial-Narrow" w:hAnsi="Arial-Narrow" w:cs="Arial-Narrow"/>
          <w:sz w:val="20"/>
          <w:szCs w:val="20"/>
        </w:rPr>
        <w:t>N.B. in tal caso l’impresa dovrà presentare la documentazione prevista nella citata norma per partecipare alla gara</w:t>
      </w:r>
      <w:r>
        <w:rPr>
          <w:rFonts w:ascii="Arial-Narrow" w:hAnsi="Arial-Narrow" w:cs="Arial-Narrow"/>
          <w:sz w:val="20"/>
          <w:szCs w:val="20"/>
        </w:rPr>
        <w:t>)</w:t>
      </w:r>
    </w:p>
    <w:p w:rsidR="007520D7" w:rsidRPr="00CE229A" w:rsidRDefault="007520D7" w:rsidP="007520D7">
      <w:pPr>
        <w:pStyle w:val="Default"/>
        <w:jc w:val="both"/>
        <w:rPr>
          <w:sz w:val="20"/>
        </w:rPr>
      </w:pPr>
    </w:p>
    <w:p w:rsidR="007520D7" w:rsidRDefault="007520D7" w:rsidP="007520D7">
      <w:pPr>
        <w:pStyle w:val="CM26"/>
        <w:ind w:left="364" w:hanging="364"/>
        <w:jc w:val="both"/>
        <w:rPr>
          <w:rFonts w:ascii="Arial-Narrow" w:hAnsi="Arial-Narrow" w:cs="Arial-Narrow"/>
          <w:sz w:val="20"/>
          <w:szCs w:val="20"/>
        </w:rPr>
      </w:pPr>
      <w:r w:rsidRPr="00CE229A">
        <w:rPr>
          <w:rFonts w:ascii="Arial-Narrow" w:hAnsi="Arial-Narrow" w:cs="Arial-Narrow"/>
          <w:b/>
          <w:sz w:val="20"/>
          <w:szCs w:val="20"/>
        </w:rPr>
        <w:t>4)</w:t>
      </w:r>
      <w:r w:rsidRPr="00CE229A">
        <w:rPr>
          <w:rFonts w:ascii="Arial-Narrow" w:hAnsi="Arial-Narrow" w:cs="Arial-Narrow"/>
          <w:sz w:val="20"/>
          <w:szCs w:val="20"/>
        </w:rPr>
        <w:t xml:space="preserve"> </w:t>
      </w:r>
      <w:r>
        <w:rPr>
          <w:rFonts w:ascii="Arial-Narrow" w:hAnsi="Arial-Narrow" w:cs="Arial-Narrow"/>
          <w:sz w:val="20"/>
          <w:szCs w:val="20"/>
        </w:rPr>
        <w:tab/>
      </w:r>
      <w:r w:rsidRPr="00664A14">
        <w:rPr>
          <w:rFonts w:ascii="Arial-Narrow" w:hAnsi="Arial-Narrow" w:cs="Arial-Narrow"/>
          <w:b/>
          <w:sz w:val="20"/>
          <w:szCs w:val="20"/>
        </w:rPr>
        <w:t>(per tutti)</w:t>
      </w:r>
      <w:r w:rsidRPr="00CE229A">
        <w:rPr>
          <w:rFonts w:ascii="Arial-Narrow" w:hAnsi="Arial-Narrow" w:cs="Arial-Narrow"/>
          <w:sz w:val="20"/>
          <w:szCs w:val="20"/>
        </w:rPr>
        <w:t xml:space="preserve"> </w:t>
      </w:r>
      <w:r>
        <w:rPr>
          <w:rFonts w:ascii="Arial-Narrow" w:hAnsi="Arial-Narrow" w:cs="Arial-Narrow"/>
          <w:sz w:val="20"/>
          <w:szCs w:val="20"/>
        </w:rPr>
        <w:t xml:space="preserve">di non aver violato il divieto di intestazione fiduciaria posto dall’art.17 della legge 19/3/1990 n. 55; </w:t>
      </w:r>
    </w:p>
    <w:p w:rsidR="007520D7" w:rsidRPr="00CE229A" w:rsidRDefault="007520D7" w:rsidP="007520D7">
      <w:pPr>
        <w:pStyle w:val="CM26"/>
        <w:ind w:left="364"/>
        <w:jc w:val="both"/>
        <w:rPr>
          <w:rFonts w:ascii="Arial-Narrow" w:hAnsi="Arial-Narrow" w:cs="Arial-Narrow"/>
          <w:sz w:val="20"/>
          <w:szCs w:val="20"/>
        </w:rPr>
      </w:pPr>
      <w:r w:rsidRPr="00CE229A">
        <w:rPr>
          <w:rFonts w:ascii="Arial-Narrow" w:hAnsi="Arial-Narrow" w:cs="Arial-Narrow"/>
          <w:sz w:val="20"/>
          <w:szCs w:val="20"/>
        </w:rPr>
        <w:t xml:space="preserve">(In caso contrario indicare la data dell’accertamento definitivo della violazione e dichiarare se la violazione stessa è stata o meno rimossa) </w:t>
      </w:r>
    </w:p>
    <w:p w:rsidR="007520D7" w:rsidRDefault="007520D7" w:rsidP="007520D7">
      <w:pPr>
        <w:pStyle w:val="CM24"/>
        <w:spacing w:line="360" w:lineRule="auto"/>
        <w:ind w:firstLine="364"/>
        <w:jc w:val="both"/>
        <w:rPr>
          <w:rFonts w:ascii="Arial-Narrow" w:hAnsi="Arial-Narrow" w:cs="Arial-Narrow"/>
          <w:sz w:val="20"/>
          <w:szCs w:val="20"/>
        </w:rPr>
      </w:pPr>
      <w:r>
        <w:rPr>
          <w:rFonts w:ascii="Arial-Narrow" w:hAnsi="Arial-Narrow" w:cs="Arial-Narrow"/>
          <w:sz w:val="20"/>
          <w:szCs w:val="20"/>
        </w:rPr>
        <w:t xml:space="preserve">…………………………………………………………………………………………….……………………...………………………………. </w:t>
      </w:r>
    </w:p>
    <w:p w:rsidR="007520D7" w:rsidRDefault="007520D7" w:rsidP="007520D7">
      <w:pPr>
        <w:pStyle w:val="CM25"/>
        <w:spacing w:line="360" w:lineRule="auto"/>
        <w:ind w:firstLine="364"/>
        <w:jc w:val="both"/>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5"/>
        <w:ind w:left="378" w:hanging="379"/>
        <w:jc w:val="both"/>
        <w:rPr>
          <w:rFonts w:ascii="Arial-Narrow" w:hAnsi="Arial-Narrow" w:cs="Arial-Narrow"/>
          <w:sz w:val="20"/>
          <w:szCs w:val="20"/>
        </w:rPr>
      </w:pPr>
      <w:r>
        <w:rPr>
          <w:rFonts w:cs="Arial-Narrow,Bold"/>
          <w:b/>
          <w:bCs/>
          <w:sz w:val="20"/>
          <w:szCs w:val="20"/>
        </w:rPr>
        <w:t xml:space="preserve">5) </w:t>
      </w:r>
      <w:r>
        <w:rPr>
          <w:rFonts w:cs="Arial-Narrow,Bold"/>
          <w:b/>
          <w:bCs/>
          <w:sz w:val="20"/>
          <w:szCs w:val="20"/>
        </w:rPr>
        <w:tab/>
        <w:t xml:space="preserve">(per tutti) </w:t>
      </w:r>
      <w:r>
        <w:rPr>
          <w:rFonts w:ascii="Arial-Narrow" w:hAnsi="Arial-Narrow" w:cs="Arial-Narrow"/>
          <w:sz w:val="20"/>
          <w:szCs w:val="20"/>
        </w:rPr>
        <w:t xml:space="preserve">di non aver commesso violazioni gravi, debitamente accertate, alle norme in materia di sicurezza e ad ogni altro obbligo derivante dai rapporti di lavoro e di non essere stati destinatari di provvedimenti </w:t>
      </w:r>
      <w:proofErr w:type="spellStart"/>
      <w:r>
        <w:rPr>
          <w:rFonts w:ascii="Arial-Narrow" w:hAnsi="Arial-Narrow" w:cs="Arial-Narrow"/>
          <w:sz w:val="20"/>
          <w:szCs w:val="20"/>
        </w:rPr>
        <w:t>interdittivi</w:t>
      </w:r>
      <w:proofErr w:type="spellEnd"/>
      <w:r>
        <w:rPr>
          <w:rFonts w:ascii="Arial-Narrow" w:hAnsi="Arial-Narrow" w:cs="Arial-Narrow"/>
          <w:sz w:val="20"/>
          <w:szCs w:val="20"/>
        </w:rPr>
        <w:t xml:space="preserve"> ai sensi dell’art. 14 del </w:t>
      </w:r>
      <w:proofErr w:type="spellStart"/>
      <w:r>
        <w:rPr>
          <w:rFonts w:ascii="Arial-Narrow" w:hAnsi="Arial-Narrow" w:cs="Arial-Narrow"/>
          <w:sz w:val="20"/>
          <w:szCs w:val="20"/>
        </w:rPr>
        <w:t>D.Lgs</w:t>
      </w:r>
      <w:proofErr w:type="spellEnd"/>
      <w:r>
        <w:rPr>
          <w:rFonts w:ascii="Arial-Narrow" w:hAnsi="Arial-Narrow" w:cs="Arial-Narrow"/>
          <w:sz w:val="20"/>
          <w:szCs w:val="20"/>
        </w:rPr>
        <w:t xml:space="preserve"> n.81/2008, tutt’ora efficaci; </w:t>
      </w:r>
    </w:p>
    <w:p w:rsidR="007520D7" w:rsidRPr="00CE229A" w:rsidRDefault="007520D7" w:rsidP="007520D7">
      <w:pPr>
        <w:pStyle w:val="Default"/>
      </w:pPr>
    </w:p>
    <w:p w:rsidR="007520D7" w:rsidRDefault="007520D7" w:rsidP="007520D7">
      <w:pPr>
        <w:pStyle w:val="CM25"/>
        <w:ind w:left="378" w:hanging="379"/>
        <w:jc w:val="both"/>
        <w:rPr>
          <w:rFonts w:ascii="Arial-Narrow" w:hAnsi="Arial-Narrow" w:cs="Arial-Narrow"/>
          <w:sz w:val="20"/>
          <w:szCs w:val="20"/>
        </w:rPr>
      </w:pPr>
      <w:r>
        <w:rPr>
          <w:rFonts w:cs="Arial-Narrow,Bold"/>
          <w:b/>
          <w:bCs/>
          <w:sz w:val="20"/>
          <w:szCs w:val="20"/>
        </w:rPr>
        <w:t xml:space="preserve">6) </w:t>
      </w:r>
      <w:r>
        <w:rPr>
          <w:rFonts w:cs="Arial-Narrow,Bold"/>
          <w:b/>
          <w:bCs/>
          <w:sz w:val="20"/>
          <w:szCs w:val="20"/>
        </w:rPr>
        <w:tab/>
        <w:t xml:space="preserve">(per tutti) </w:t>
      </w:r>
      <w:r>
        <w:rPr>
          <w:rFonts w:ascii="Arial-Narrow" w:hAnsi="Arial-Narrow" w:cs="Arial-Narrow"/>
          <w:sz w:val="20"/>
          <w:szCs w:val="20"/>
        </w:rPr>
        <w:t xml:space="preserve">di non aver commesso grave negligenza o malafede nell’esecuzione delle prestazioni affidate da codesta stazione appaltante; </w:t>
      </w:r>
    </w:p>
    <w:p w:rsidR="007520D7" w:rsidRPr="00CE229A" w:rsidRDefault="007520D7" w:rsidP="007520D7">
      <w:pPr>
        <w:pStyle w:val="Default"/>
      </w:pPr>
    </w:p>
    <w:p w:rsidR="007520D7" w:rsidRDefault="007520D7" w:rsidP="007520D7">
      <w:pPr>
        <w:pStyle w:val="CM25"/>
        <w:ind w:left="392" w:hanging="393"/>
        <w:jc w:val="both"/>
        <w:rPr>
          <w:rFonts w:ascii="Arial-Narrow" w:hAnsi="Arial-Narrow" w:cs="Arial-Narrow"/>
          <w:sz w:val="20"/>
          <w:szCs w:val="20"/>
        </w:rPr>
      </w:pPr>
      <w:r>
        <w:rPr>
          <w:rFonts w:cs="Arial-Narrow,Bold"/>
          <w:b/>
          <w:bCs/>
          <w:sz w:val="20"/>
          <w:szCs w:val="20"/>
        </w:rPr>
        <w:t xml:space="preserve">7) </w:t>
      </w:r>
      <w:r>
        <w:rPr>
          <w:rFonts w:cs="Arial-Narrow,Bold"/>
          <w:b/>
          <w:bCs/>
          <w:sz w:val="20"/>
          <w:szCs w:val="20"/>
        </w:rPr>
        <w:tab/>
        <w:t xml:space="preserve">(per tutti) </w:t>
      </w:r>
      <w:r>
        <w:rPr>
          <w:rFonts w:ascii="Arial-Narrow" w:hAnsi="Arial-Narrow" w:cs="Arial-Narrow"/>
          <w:sz w:val="20"/>
          <w:szCs w:val="20"/>
        </w:rPr>
        <w:t xml:space="preserve">l’inesistenza, a carico dell’Impresa/Società, di violazioni gravi, definitivamente accertate, rispetto agli obblighi relativi al pagamento di imposte e tasse, secondo la legislazione italiana o del paese di residenza; </w:t>
      </w:r>
    </w:p>
    <w:p w:rsidR="007520D7" w:rsidRDefault="007520D7" w:rsidP="007520D7">
      <w:pPr>
        <w:pStyle w:val="CM25"/>
        <w:ind w:left="392"/>
        <w:jc w:val="both"/>
        <w:rPr>
          <w:rFonts w:ascii="Arial-Narrow" w:hAnsi="Arial-Narrow" w:cs="Arial-Narrow"/>
          <w:sz w:val="20"/>
          <w:szCs w:val="20"/>
        </w:rPr>
      </w:pPr>
      <w:r>
        <w:rPr>
          <w:rFonts w:ascii="Arial-Narrow,Italic" w:hAnsi="Arial-Narrow,Italic" w:cs="Arial-Narrow,Italic"/>
          <w:sz w:val="20"/>
          <w:szCs w:val="20"/>
        </w:rPr>
        <w:t>(si intendono gravi le violazioni che comportano un omesso pagamento di imposte e tasse per un importo superiore all'importo di cui all'articolo 48-bis, commi 1 e 2-bis, del D.P.R. 29 settembre 1973, n. 602; costituiscono violazioni definitivamente accertate quelle relative all’obbligo di pagamento di debiti per imposte e tasse certi, scaduti ed esigibili)</w:t>
      </w:r>
    </w:p>
    <w:p w:rsidR="007520D7" w:rsidRDefault="007520D7" w:rsidP="007520D7">
      <w:pPr>
        <w:pStyle w:val="CM25"/>
        <w:ind w:left="392"/>
        <w:jc w:val="both"/>
        <w:rPr>
          <w:rFonts w:ascii="Arial-Narrow" w:hAnsi="Arial-Narrow" w:cs="Arial-Narrow"/>
          <w:sz w:val="20"/>
          <w:szCs w:val="20"/>
        </w:rPr>
      </w:pPr>
      <w:r>
        <w:rPr>
          <w:rFonts w:ascii="Arial-Narrow" w:hAnsi="Arial-Narrow" w:cs="Arial-Narrow"/>
          <w:sz w:val="20"/>
          <w:szCs w:val="20"/>
        </w:rPr>
        <w:t xml:space="preserve">(sede AGENZIA DELLE ENTRATE competente: </w:t>
      </w:r>
    </w:p>
    <w:p w:rsidR="007520D7" w:rsidRDefault="007520D7" w:rsidP="007520D7">
      <w:pPr>
        <w:pStyle w:val="CM25"/>
        <w:spacing w:line="360" w:lineRule="auto"/>
        <w:ind w:left="392"/>
        <w:jc w:val="both"/>
        <w:rPr>
          <w:rFonts w:ascii="Arial-Narrow" w:hAnsi="Arial-Narrow" w:cs="Arial-Narrow"/>
          <w:sz w:val="20"/>
          <w:szCs w:val="20"/>
        </w:rPr>
      </w:pPr>
      <w:r>
        <w:rPr>
          <w:rFonts w:ascii="Arial-Narrow" w:hAnsi="Arial-Narrow" w:cs="Arial-Narrow"/>
          <w:sz w:val="20"/>
          <w:szCs w:val="20"/>
        </w:rPr>
        <w:t xml:space="preserve">Comune …………………………..………………….. </w:t>
      </w:r>
      <w:proofErr w:type="spellStart"/>
      <w:r>
        <w:rPr>
          <w:rFonts w:ascii="Arial-Narrow" w:hAnsi="Arial-Narrow" w:cs="Arial-Narrow"/>
          <w:sz w:val="20"/>
          <w:szCs w:val="20"/>
        </w:rPr>
        <w:t>Prov</w:t>
      </w:r>
      <w:proofErr w:type="spellEnd"/>
      <w:r>
        <w:rPr>
          <w:rFonts w:ascii="Arial-Narrow" w:hAnsi="Arial-Narrow" w:cs="Arial-Narrow"/>
          <w:sz w:val="20"/>
          <w:szCs w:val="20"/>
        </w:rPr>
        <w:t xml:space="preserve">. ……… via ………………….…..…………………………………………….. </w:t>
      </w:r>
    </w:p>
    <w:p w:rsidR="007520D7" w:rsidRDefault="007520D7" w:rsidP="007520D7">
      <w:pPr>
        <w:pStyle w:val="CM25"/>
        <w:spacing w:line="360" w:lineRule="auto"/>
        <w:ind w:left="392"/>
        <w:jc w:val="both"/>
        <w:rPr>
          <w:rFonts w:ascii="Arial-Narrow" w:hAnsi="Arial-Narrow" w:cs="Arial-Narrow"/>
          <w:sz w:val="20"/>
          <w:szCs w:val="20"/>
        </w:rPr>
      </w:pPr>
      <w:r>
        <w:rPr>
          <w:rFonts w:ascii="Arial-Narrow" w:hAnsi="Arial-Narrow" w:cs="Arial-Narrow"/>
          <w:sz w:val="20"/>
          <w:szCs w:val="20"/>
        </w:rPr>
        <w:t xml:space="preserve">tel. ………………………………. fax ……………….…………………….); </w:t>
      </w:r>
    </w:p>
    <w:p w:rsidR="007520D7" w:rsidRPr="00CE229A" w:rsidRDefault="007520D7" w:rsidP="007520D7">
      <w:pPr>
        <w:pStyle w:val="Default"/>
      </w:pPr>
    </w:p>
    <w:p w:rsidR="007520D7" w:rsidRDefault="007520D7" w:rsidP="007520D7">
      <w:pPr>
        <w:pStyle w:val="CM25"/>
        <w:ind w:left="426" w:hanging="427"/>
        <w:jc w:val="both"/>
        <w:rPr>
          <w:rFonts w:ascii="Arial-Narrow" w:hAnsi="Arial-Narrow" w:cs="Arial-Narrow"/>
          <w:sz w:val="20"/>
          <w:szCs w:val="20"/>
        </w:rPr>
      </w:pPr>
      <w:r>
        <w:rPr>
          <w:rFonts w:cs="Arial-Narrow,Bold"/>
          <w:b/>
          <w:bCs/>
          <w:sz w:val="20"/>
          <w:szCs w:val="20"/>
        </w:rPr>
        <w:t xml:space="preserve">8) </w:t>
      </w:r>
      <w:r>
        <w:rPr>
          <w:rFonts w:cs="Arial-Narrow,Bold"/>
          <w:b/>
          <w:bCs/>
          <w:sz w:val="20"/>
          <w:szCs w:val="20"/>
        </w:rPr>
        <w:tab/>
        <w:t xml:space="preserve">(per tutti) </w:t>
      </w:r>
      <w:r>
        <w:rPr>
          <w:rFonts w:ascii="Arial-Narrow" w:hAnsi="Arial-Narrow" w:cs="Arial-Narrow"/>
          <w:sz w:val="20"/>
          <w:szCs w:val="20"/>
        </w:rPr>
        <w:t xml:space="preserve">che non risulta l’iscrizione nel Casellario informatico (di cui all’art. 7 comma 10 del </w:t>
      </w:r>
      <w:proofErr w:type="spellStart"/>
      <w:r>
        <w:rPr>
          <w:rFonts w:ascii="Arial-Narrow" w:hAnsi="Arial-Narrow" w:cs="Arial-Narrow"/>
          <w:sz w:val="20"/>
          <w:szCs w:val="20"/>
        </w:rPr>
        <w:t>D.lgs</w:t>
      </w:r>
      <w:proofErr w:type="spellEnd"/>
      <w:r>
        <w:rPr>
          <w:rFonts w:ascii="Arial-Narrow" w:hAnsi="Arial-Narrow" w:cs="Arial-Narrow"/>
          <w:sz w:val="20"/>
          <w:szCs w:val="20"/>
        </w:rPr>
        <w:t xml:space="preserve"> 163/06) dei contratti pubblici di lavori, servizi e forniture presso l’Osservatorio per aver presentato falsa dichiarazione in merito ai requisiti ed alle condizioni rilevanti per la partecipazione alle procedure di gara e per l’affidamento dei subappalti;</w:t>
      </w:r>
    </w:p>
    <w:p w:rsidR="007520D7" w:rsidRPr="00664A14" w:rsidRDefault="007520D7" w:rsidP="007520D7">
      <w:pPr>
        <w:pStyle w:val="Default"/>
      </w:pPr>
    </w:p>
    <w:p w:rsidR="007520D7" w:rsidRDefault="007520D7" w:rsidP="007520D7">
      <w:pPr>
        <w:pStyle w:val="CM25"/>
        <w:ind w:left="420" w:hanging="421"/>
        <w:jc w:val="both"/>
        <w:rPr>
          <w:rFonts w:ascii="Arial-Narrow" w:hAnsi="Arial-Narrow" w:cs="Arial-Narrow"/>
          <w:sz w:val="20"/>
          <w:szCs w:val="20"/>
        </w:rPr>
      </w:pPr>
      <w:r>
        <w:rPr>
          <w:rFonts w:cs="Arial-Narrow,Bold"/>
          <w:b/>
          <w:bCs/>
          <w:sz w:val="20"/>
          <w:szCs w:val="20"/>
        </w:rPr>
        <w:t xml:space="preserve">9) </w:t>
      </w:r>
      <w:r>
        <w:rPr>
          <w:rFonts w:cs="Arial-Narrow,Bold"/>
          <w:b/>
          <w:bCs/>
          <w:sz w:val="20"/>
          <w:szCs w:val="20"/>
        </w:rPr>
        <w:tab/>
        <w:t xml:space="preserve">(per tutti) </w:t>
      </w:r>
      <w:r>
        <w:rPr>
          <w:rFonts w:ascii="Arial-Narrow" w:hAnsi="Arial-Narrow" w:cs="Arial-Narrow"/>
          <w:sz w:val="20"/>
          <w:szCs w:val="20"/>
        </w:rPr>
        <w:t>di non aver commesso violazioni gravi definitivamente accertate alle norme in materia di contributi previdenziali ed assistenziali secondo la legislazione italiana o dello Stato in cui sono stabiliti;</w:t>
      </w:r>
    </w:p>
    <w:p w:rsidR="007520D7" w:rsidRPr="00664A14" w:rsidRDefault="007520D7" w:rsidP="007520D7">
      <w:pPr>
        <w:pStyle w:val="CM25"/>
        <w:ind w:left="420"/>
        <w:jc w:val="both"/>
        <w:rPr>
          <w:rFonts w:ascii="Arial-Narrow" w:hAnsi="Arial-Narrow" w:cs="Arial-Narrow"/>
          <w:sz w:val="20"/>
          <w:szCs w:val="20"/>
        </w:rPr>
      </w:pPr>
      <w:r>
        <w:rPr>
          <w:rFonts w:ascii="Arial-Narrow,Italic" w:hAnsi="Arial-Narrow,Italic" w:cs="Arial-Narrow,Italic"/>
          <w:sz w:val="20"/>
          <w:szCs w:val="20"/>
        </w:rPr>
        <w:t>(si intendono gravi le violazioni ostative al rilascio del documento unico di regolarità contributiva di cui all'articolo 2, comma 2, del decreto-legge 25 settembre 2002, n. 210, convertito, con modificazioni, dalla legge 22 novembre 2002, n. 266);</w:t>
      </w:r>
    </w:p>
    <w:p w:rsidR="007520D7" w:rsidRDefault="007520D7" w:rsidP="007520D7">
      <w:pPr>
        <w:pStyle w:val="CM25"/>
        <w:ind w:left="707"/>
        <w:jc w:val="both"/>
        <w:rPr>
          <w:rFonts w:ascii="Arial-Narrow,Italic" w:hAnsi="Arial-Narrow,Italic" w:cs="Arial-Narrow,Italic"/>
          <w:sz w:val="20"/>
          <w:szCs w:val="20"/>
        </w:rPr>
      </w:pPr>
      <w:r>
        <w:rPr>
          <w:rFonts w:ascii="Arial-Narrow,Italic" w:hAnsi="Arial-Narrow,Italic" w:cs="Arial-Narrow,Italic"/>
          <w:sz w:val="20"/>
          <w:szCs w:val="20"/>
        </w:rPr>
        <w:t xml:space="preserve"> </w:t>
      </w:r>
    </w:p>
    <w:p w:rsidR="007520D7" w:rsidRDefault="007520D7" w:rsidP="007520D7">
      <w:pPr>
        <w:pStyle w:val="CM25"/>
        <w:ind w:left="426" w:hanging="427"/>
        <w:jc w:val="both"/>
        <w:rPr>
          <w:rFonts w:ascii="Arial-Narrow" w:hAnsi="Arial-Narrow" w:cs="Arial-Narrow"/>
          <w:sz w:val="20"/>
          <w:szCs w:val="20"/>
        </w:rPr>
      </w:pPr>
      <w:r>
        <w:rPr>
          <w:rFonts w:cs="Arial-Narrow,Bold"/>
          <w:b/>
          <w:bCs/>
          <w:sz w:val="20"/>
          <w:szCs w:val="20"/>
        </w:rPr>
        <w:t xml:space="preserve">10) </w:t>
      </w:r>
      <w:r>
        <w:rPr>
          <w:rFonts w:cs="Arial-Narrow,Bold"/>
          <w:b/>
          <w:bCs/>
          <w:sz w:val="20"/>
          <w:szCs w:val="20"/>
        </w:rPr>
        <w:tab/>
        <w:t xml:space="preserve">(per tutti) </w:t>
      </w:r>
      <w:r>
        <w:rPr>
          <w:rFonts w:ascii="Arial-Narrow" w:hAnsi="Arial-Narrow" w:cs="Arial-Narrow"/>
          <w:sz w:val="20"/>
          <w:szCs w:val="20"/>
        </w:rPr>
        <w:t xml:space="preserve">che a carico dell’Impresa/Società non è stata disposta l’applicazione della sanzione </w:t>
      </w:r>
      <w:proofErr w:type="spellStart"/>
      <w:r>
        <w:rPr>
          <w:rFonts w:ascii="Arial-Narrow" w:hAnsi="Arial-Narrow" w:cs="Arial-Narrow"/>
          <w:sz w:val="20"/>
          <w:szCs w:val="20"/>
        </w:rPr>
        <w:t>interdittiva</w:t>
      </w:r>
      <w:proofErr w:type="spellEnd"/>
      <w:r>
        <w:rPr>
          <w:rFonts w:ascii="Arial-Narrow" w:hAnsi="Arial-Narrow" w:cs="Arial-Narrow"/>
          <w:sz w:val="20"/>
          <w:szCs w:val="20"/>
        </w:rPr>
        <w:t xml:space="preserve"> di cui all’art. 9, 2° comma, </w:t>
      </w:r>
      <w:proofErr w:type="spellStart"/>
      <w:r>
        <w:rPr>
          <w:rFonts w:ascii="Arial-Narrow" w:hAnsi="Arial-Narrow" w:cs="Arial-Narrow"/>
          <w:sz w:val="20"/>
          <w:szCs w:val="20"/>
        </w:rPr>
        <w:t>lett</w:t>
      </w:r>
      <w:proofErr w:type="spellEnd"/>
      <w:r>
        <w:rPr>
          <w:rFonts w:ascii="Arial-Narrow" w:hAnsi="Arial-Narrow" w:cs="Arial-Narrow"/>
          <w:sz w:val="20"/>
          <w:szCs w:val="20"/>
        </w:rPr>
        <w:t xml:space="preserve">. c) del </w:t>
      </w:r>
      <w:proofErr w:type="spellStart"/>
      <w:r>
        <w:rPr>
          <w:rFonts w:ascii="Arial-Narrow" w:hAnsi="Arial-Narrow" w:cs="Arial-Narrow"/>
          <w:sz w:val="20"/>
          <w:szCs w:val="20"/>
        </w:rPr>
        <w:t>D.Lgs</w:t>
      </w:r>
      <w:proofErr w:type="spellEnd"/>
      <w:r>
        <w:rPr>
          <w:rFonts w:ascii="Arial-Narrow" w:hAnsi="Arial-Narrow" w:cs="Arial-Narrow"/>
          <w:sz w:val="20"/>
          <w:szCs w:val="20"/>
        </w:rPr>
        <w:t xml:space="preserve"> 8/6/2001 n. 231 o altra sanzione che comporta il divieto di contrarre con la Pubblica Amministrazione;</w:t>
      </w:r>
    </w:p>
    <w:p w:rsidR="007520D7" w:rsidRDefault="007520D7" w:rsidP="007520D7">
      <w:pPr>
        <w:pStyle w:val="CM25"/>
        <w:ind w:left="707" w:hanging="708"/>
        <w:jc w:val="both"/>
        <w:rPr>
          <w:rFonts w:ascii="Arial-Narrow" w:hAnsi="Arial-Narrow" w:cs="Arial-Narrow"/>
          <w:sz w:val="20"/>
          <w:szCs w:val="20"/>
        </w:rPr>
      </w:pPr>
      <w:r>
        <w:rPr>
          <w:rFonts w:ascii="Arial-Narrow" w:hAnsi="Arial-Narrow" w:cs="Arial-Narrow"/>
          <w:sz w:val="20"/>
          <w:szCs w:val="20"/>
        </w:rPr>
        <w:t xml:space="preserve"> </w:t>
      </w:r>
    </w:p>
    <w:p w:rsidR="007520D7" w:rsidRDefault="007520D7" w:rsidP="007520D7">
      <w:pPr>
        <w:pStyle w:val="CM25"/>
        <w:ind w:left="426" w:hanging="427"/>
        <w:jc w:val="both"/>
        <w:rPr>
          <w:rFonts w:ascii="Arial-Narrow" w:hAnsi="Arial-Narrow" w:cs="Arial-Narrow"/>
          <w:sz w:val="20"/>
          <w:szCs w:val="20"/>
        </w:rPr>
      </w:pPr>
      <w:r>
        <w:rPr>
          <w:rFonts w:cs="Arial-Narrow,Bold"/>
          <w:b/>
          <w:bCs/>
          <w:sz w:val="20"/>
          <w:szCs w:val="20"/>
        </w:rPr>
        <w:t xml:space="preserve">11) </w:t>
      </w:r>
      <w:r>
        <w:rPr>
          <w:rFonts w:cs="Arial-Narrow,Bold"/>
          <w:b/>
          <w:bCs/>
          <w:sz w:val="20"/>
          <w:szCs w:val="20"/>
        </w:rPr>
        <w:tab/>
        <w:t xml:space="preserve">(per tutti) </w:t>
      </w:r>
      <w:r>
        <w:rPr>
          <w:rFonts w:ascii="Arial-Narrow" w:hAnsi="Arial-Narrow" w:cs="Arial-Narrow"/>
          <w:sz w:val="20"/>
          <w:szCs w:val="20"/>
        </w:rPr>
        <w:t>che a carico dell’Impresa/Società non risulta l’iscrizione nel casellario informatico dei contratti pubblici di lavori, servizi e forniture presso l’Osservatorio, ai sensi del</w:t>
      </w:r>
      <w:r w:rsidR="0009280F">
        <w:rPr>
          <w:rFonts w:ascii="Arial-Narrow" w:hAnsi="Arial-Narrow" w:cs="Arial-Narrow"/>
          <w:sz w:val="20"/>
          <w:szCs w:val="20"/>
        </w:rPr>
        <w:t xml:space="preserve"> </w:t>
      </w:r>
      <w:proofErr w:type="spellStart"/>
      <w:r>
        <w:rPr>
          <w:rFonts w:ascii="Arial-Narrow" w:hAnsi="Arial-Narrow" w:cs="Arial-Narrow"/>
          <w:sz w:val="20"/>
          <w:szCs w:val="20"/>
        </w:rPr>
        <w:t>D.Lgs.</w:t>
      </w:r>
      <w:proofErr w:type="spellEnd"/>
      <w:r>
        <w:rPr>
          <w:rFonts w:ascii="Arial-Narrow" w:hAnsi="Arial-Narrow" w:cs="Arial-Narrow"/>
          <w:sz w:val="20"/>
          <w:szCs w:val="20"/>
        </w:rPr>
        <w:t xml:space="preserve"> </w:t>
      </w:r>
      <w:r w:rsidR="0009280F">
        <w:rPr>
          <w:rFonts w:ascii="Arial-Narrow" w:hAnsi="Arial-Narrow" w:cs="Arial-Narrow"/>
          <w:sz w:val="20"/>
          <w:szCs w:val="20"/>
        </w:rPr>
        <w:t>50</w:t>
      </w:r>
      <w:r>
        <w:rPr>
          <w:rFonts w:ascii="Arial-Narrow" w:hAnsi="Arial-Narrow" w:cs="Arial-Narrow"/>
          <w:sz w:val="20"/>
          <w:szCs w:val="20"/>
        </w:rPr>
        <w:t>/20</w:t>
      </w:r>
      <w:r w:rsidR="0009280F">
        <w:rPr>
          <w:rFonts w:ascii="Arial-Narrow" w:hAnsi="Arial-Narrow" w:cs="Arial-Narrow"/>
          <w:sz w:val="20"/>
          <w:szCs w:val="20"/>
        </w:rPr>
        <w:t>1</w:t>
      </w:r>
      <w:r>
        <w:rPr>
          <w:rFonts w:ascii="Arial-Narrow" w:hAnsi="Arial-Narrow" w:cs="Arial-Narrow"/>
          <w:sz w:val="20"/>
          <w:szCs w:val="20"/>
        </w:rPr>
        <w:t xml:space="preserve">6, per aver presentato falsa dichiarazione o falsa documentazione ai fini del rilascio dell’attestazione SOA; </w:t>
      </w:r>
    </w:p>
    <w:p w:rsidR="007520D7" w:rsidRPr="00664A14" w:rsidRDefault="007520D7" w:rsidP="007520D7">
      <w:pPr>
        <w:pStyle w:val="Default"/>
      </w:pPr>
    </w:p>
    <w:p w:rsidR="007520D7" w:rsidRDefault="007520D7" w:rsidP="007520D7">
      <w:pPr>
        <w:pStyle w:val="CM24"/>
        <w:ind w:left="426" w:hanging="427"/>
        <w:jc w:val="both"/>
        <w:rPr>
          <w:rFonts w:ascii="Arial-Narrow,Italic" w:hAnsi="Arial-Narrow,Italic" w:cs="Arial-Narrow,Italic"/>
          <w:sz w:val="20"/>
          <w:szCs w:val="20"/>
        </w:rPr>
      </w:pPr>
      <w:r>
        <w:rPr>
          <w:rFonts w:cs="Arial-Narrow,Bold"/>
          <w:b/>
          <w:bCs/>
          <w:sz w:val="20"/>
          <w:szCs w:val="20"/>
        </w:rPr>
        <w:t xml:space="preserve">12) </w:t>
      </w:r>
      <w:r>
        <w:rPr>
          <w:rFonts w:cs="Arial-Narrow,Bold"/>
          <w:b/>
          <w:bCs/>
          <w:sz w:val="20"/>
          <w:szCs w:val="20"/>
        </w:rPr>
        <w:tab/>
        <w:t xml:space="preserve">(solo nel caso in cui nell’anno antecedente la data della presente lettera d’invito ci siano stati soggetti cessati dalla carica di direttore tecnico o di legale rappresentante o di socio unico persona fisica o di socio di maggioranza nelle società con meno di quattro soci o di socio nelle società in nome collettivo o di socio accomandatario nelle società in accomandita semplice, </w:t>
      </w:r>
      <w:r>
        <w:rPr>
          <w:rFonts w:ascii="Arial-Narrow,BoldItalic" w:hAnsi="Arial-Narrow,BoldItalic" w:cs="Arial-Narrow,BoldItalic"/>
          <w:b/>
          <w:bCs/>
          <w:sz w:val="20"/>
          <w:szCs w:val="20"/>
          <w:u w:val="single"/>
        </w:rPr>
        <w:t>intendendosi per soggetti cessati anche coloro che abbiano rivestito le suddette cariche in Imprese che si siano fuse o che siano state conferite nell’Impresa concorrente o abbiano ceduto l’azienda o un ramo d’azienda all’Impresa concorrente</w:t>
      </w:r>
      <w:r>
        <w:rPr>
          <w:rFonts w:ascii="Arial-Narrow,BoldItalic" w:hAnsi="Arial-Narrow,BoldItalic" w:cs="Arial-Narrow,BoldItalic"/>
          <w:b/>
          <w:bCs/>
          <w:sz w:val="20"/>
          <w:szCs w:val="20"/>
        </w:rPr>
        <w:t>.</w:t>
      </w:r>
      <w:r>
        <w:rPr>
          <w:rFonts w:cs="Arial-Narrow,Bold"/>
          <w:b/>
          <w:bCs/>
          <w:sz w:val="20"/>
          <w:szCs w:val="20"/>
        </w:rPr>
        <w:t xml:space="preserve">) </w:t>
      </w:r>
      <w:r>
        <w:rPr>
          <w:rFonts w:ascii="Arial-Narrow,Italic" w:hAnsi="Arial-Narrow,Italic" w:cs="Arial-Narrow,Italic"/>
          <w:sz w:val="20"/>
          <w:szCs w:val="20"/>
        </w:rPr>
        <w:t xml:space="preserve">(N.B. la data della lettera d’invito viene resa nota sul profilo di committente) </w:t>
      </w:r>
    </w:p>
    <w:p w:rsidR="007520D7" w:rsidRDefault="007520D7" w:rsidP="007520D7">
      <w:pPr>
        <w:pStyle w:val="CM5"/>
        <w:spacing w:line="240" w:lineRule="auto"/>
        <w:ind w:left="425"/>
        <w:jc w:val="both"/>
        <w:rPr>
          <w:rFonts w:ascii="Arial-Narrow" w:hAnsi="Arial-Narrow" w:cs="Arial-Narrow"/>
          <w:sz w:val="20"/>
          <w:szCs w:val="20"/>
        </w:rPr>
      </w:pPr>
    </w:p>
    <w:p w:rsidR="007520D7" w:rsidRDefault="007520D7" w:rsidP="007520D7">
      <w:pPr>
        <w:pStyle w:val="CM5"/>
        <w:spacing w:line="360" w:lineRule="auto"/>
        <w:ind w:left="425"/>
        <w:jc w:val="both"/>
        <w:rPr>
          <w:rFonts w:ascii="Arial-Narrow" w:hAnsi="Arial-Narrow" w:cs="Arial-Narrow"/>
          <w:sz w:val="20"/>
          <w:szCs w:val="20"/>
        </w:rPr>
      </w:pPr>
      <w:r>
        <w:rPr>
          <w:rFonts w:ascii="Arial-Narrow" w:hAnsi="Arial-Narrow" w:cs="Arial-Narrow"/>
          <w:sz w:val="20"/>
          <w:szCs w:val="20"/>
        </w:rPr>
        <w:t xml:space="preserve">che nei confronti del Sig. …………………………………………………………………………………………………………………. nato a …………………………………………………………………………… il ………………………..……………………………… cessato dalla carica di ………………….……………….…………….. in data …………….…………………………………..………….. </w:t>
      </w:r>
    </w:p>
    <w:p w:rsidR="007520D7" w:rsidRDefault="007520D7" w:rsidP="007520D7">
      <w:pPr>
        <w:pStyle w:val="CM5"/>
        <w:spacing w:line="240" w:lineRule="auto"/>
        <w:ind w:left="425"/>
        <w:jc w:val="both"/>
        <w:rPr>
          <w:rFonts w:ascii="Arial-Narrow" w:hAnsi="Arial-Narrow" w:cs="Arial-Narrow"/>
          <w:sz w:val="20"/>
          <w:szCs w:val="20"/>
        </w:rPr>
      </w:pPr>
      <w:r>
        <w:rPr>
          <w:rFonts w:ascii="Arial-Narrow" w:hAnsi="Arial-Narrow" w:cs="Arial-Narrow"/>
          <w:sz w:val="20"/>
          <w:szCs w:val="20"/>
        </w:rPr>
        <w:t xml:space="preserve">non esistono sentenze definitive di condanna passata in giudicato o di decreto penale di condanna divenuto irrevocabile, ovvero di sentenze di applicazioni della pena su richiesta ai sensi dell’art. 444 del C.P.P ovvero il reato, per il quale è stata pronunciata sentenza definitiva di condanna, è stato depenalizzato o dichiarato estinto dopo la condanna, ovvero è intervenuta la riabilitazione, ovvero è stata revocata la condanna medesima, </w:t>
      </w:r>
    </w:p>
    <w:p w:rsidR="007520D7" w:rsidRPr="002D4AE5" w:rsidRDefault="007520D7" w:rsidP="007520D7">
      <w:pPr>
        <w:pStyle w:val="CM25"/>
        <w:ind w:left="426" w:hanging="427"/>
        <w:jc w:val="both"/>
        <w:rPr>
          <w:rFonts w:ascii="Arial-Narrow" w:hAnsi="Arial-Narrow" w:cs="Arial-Narrow"/>
          <w:sz w:val="20"/>
          <w:szCs w:val="20"/>
        </w:rPr>
      </w:pPr>
    </w:p>
    <w:p w:rsidR="007520D7" w:rsidRPr="002D4AE5" w:rsidRDefault="007520D7" w:rsidP="007520D7">
      <w:pPr>
        <w:pStyle w:val="CM25"/>
        <w:ind w:left="426" w:hanging="1"/>
        <w:jc w:val="both"/>
        <w:rPr>
          <w:rFonts w:ascii="Arial-Narrow" w:hAnsi="Arial-Narrow" w:cs="Arial-Narrow"/>
          <w:i/>
          <w:sz w:val="20"/>
          <w:szCs w:val="20"/>
        </w:rPr>
      </w:pPr>
      <w:r w:rsidRPr="002D4AE5">
        <w:rPr>
          <w:rFonts w:ascii="Arial-Narrow" w:hAnsi="Arial-Narrow" w:cs="Arial-Narrow"/>
          <w:i/>
          <w:sz w:val="20"/>
          <w:szCs w:val="20"/>
        </w:rPr>
        <w:t xml:space="preserve">[In caso contrario indicare di seguito il nominativo o i nominativi del o dei suddetti interessati e le relative risultanze dei rispettivi casellari giudiziali, comprese le condanne per le quali l’interessato abbia beneficiato della non menzione ed allegare la </w:t>
      </w:r>
      <w:r w:rsidRPr="002D4AE5">
        <w:rPr>
          <w:rFonts w:ascii="Arial-Narrow" w:hAnsi="Arial-Narrow" w:cs="Arial-Narrow"/>
          <w:i/>
          <w:sz w:val="20"/>
          <w:szCs w:val="20"/>
        </w:rPr>
        <w:lastRenderedPageBreak/>
        <w:t xml:space="preserve">documentazione atta a dimostrare di aver adottato atti o misure di completa dissociazione della condotta penalmente sanzionata]. </w:t>
      </w:r>
    </w:p>
    <w:p w:rsidR="007520D7" w:rsidRPr="002D4AE5" w:rsidRDefault="007520D7" w:rsidP="007520D7">
      <w:pPr>
        <w:pStyle w:val="CM25"/>
        <w:ind w:left="426" w:hanging="1"/>
        <w:jc w:val="both"/>
        <w:rPr>
          <w:rFonts w:ascii="Arial-Narrow" w:hAnsi="Arial-Narrow" w:cs="Arial-Narrow"/>
          <w:i/>
          <w:sz w:val="20"/>
          <w:szCs w:val="20"/>
        </w:rPr>
      </w:pPr>
      <w:r w:rsidRPr="002D4AE5">
        <w:rPr>
          <w:rFonts w:ascii="Arial-Narrow" w:hAnsi="Arial-Narrow" w:cs="Arial-Narrow"/>
          <w:i/>
          <w:sz w:val="20"/>
          <w:szCs w:val="20"/>
        </w:rPr>
        <w:t xml:space="preserve">(N.B. qualora la Commissione di gara valuti che i reati incidano sulla moralità professionale, il concorrente sarà escluso qualora non abbia dimostrato che vi sia stata completa ed effettiva dissociazione della condotta penalmente sanzionata) </w:t>
      </w:r>
    </w:p>
    <w:p w:rsidR="007520D7" w:rsidRDefault="007520D7" w:rsidP="007520D7">
      <w:pPr>
        <w:pStyle w:val="CM25"/>
        <w:spacing w:line="360" w:lineRule="auto"/>
        <w:ind w:left="426" w:hanging="1"/>
        <w:jc w:val="both"/>
        <w:rPr>
          <w:rFonts w:ascii="Arial-Narrow" w:hAnsi="Arial-Narrow" w:cs="Arial-Narrow"/>
          <w:sz w:val="20"/>
          <w:szCs w:val="20"/>
        </w:rPr>
      </w:pPr>
      <w:r>
        <w:rPr>
          <w:rFonts w:ascii="Arial-Narrow" w:hAnsi="Arial-Narrow" w:cs="Arial-Narrow"/>
          <w:sz w:val="20"/>
          <w:szCs w:val="20"/>
        </w:rPr>
        <w:t>…………………………………………………………………………………………………………………………………………………… ……………………………………………………………………………………………………………………………………………………</w:t>
      </w:r>
    </w:p>
    <w:p w:rsidR="007520D7" w:rsidRDefault="007520D7" w:rsidP="007520D7">
      <w:pPr>
        <w:pStyle w:val="CM25"/>
        <w:ind w:hanging="1"/>
        <w:jc w:val="both"/>
        <w:rPr>
          <w:rFonts w:ascii="Arial-Narrow" w:hAnsi="Arial-Narrow" w:cs="Arial-Narrow"/>
          <w:sz w:val="20"/>
          <w:szCs w:val="20"/>
        </w:rPr>
      </w:pPr>
    </w:p>
    <w:p w:rsidR="007520D7" w:rsidRDefault="007520D7" w:rsidP="007520D7">
      <w:pPr>
        <w:pStyle w:val="CM25"/>
        <w:spacing w:line="360" w:lineRule="auto"/>
        <w:ind w:left="426" w:hanging="427"/>
        <w:jc w:val="both"/>
        <w:rPr>
          <w:rFonts w:ascii="Arial-Narrow" w:hAnsi="Arial-Narrow" w:cs="Arial-Narrow"/>
          <w:sz w:val="20"/>
          <w:szCs w:val="20"/>
        </w:rPr>
      </w:pPr>
      <w:r w:rsidRPr="002D4AE5">
        <w:rPr>
          <w:rFonts w:ascii="Arial-Narrow" w:hAnsi="Arial-Narrow" w:cs="Arial-Narrow"/>
          <w:b/>
          <w:sz w:val="20"/>
          <w:szCs w:val="20"/>
        </w:rPr>
        <w:t>13) (per tutti)</w:t>
      </w:r>
      <w:r w:rsidRPr="002D4AE5">
        <w:rPr>
          <w:rFonts w:ascii="Arial-Narrow" w:hAnsi="Arial-Narrow" w:cs="Arial-Narrow"/>
          <w:sz w:val="20"/>
          <w:szCs w:val="20"/>
        </w:rPr>
        <w:t xml:space="preserve"> </w:t>
      </w:r>
      <w:r>
        <w:rPr>
          <w:rFonts w:ascii="Arial-Narrow" w:hAnsi="Arial-Narrow" w:cs="Arial-Narrow"/>
          <w:sz w:val="20"/>
          <w:szCs w:val="20"/>
        </w:rPr>
        <w:t xml:space="preserve">che l’IMPRESA/SOCIETÀ è iscritta al n. ………………… del Registro delle Imprese presso la CCIAA di ………………….…..……………..…… dal …………..…………………, con durata prevista fino al ………………………, ha il seguente oggetto sociale ...……………………………………………………………………………………………………..…………….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ed esercita l’attività di ………………………………………………….………….…………………………………..………………………</w:t>
      </w:r>
    </w:p>
    <w:p w:rsidR="007520D7" w:rsidRPr="002D4AE5" w:rsidRDefault="007520D7" w:rsidP="007520D7">
      <w:pPr>
        <w:pStyle w:val="Default"/>
        <w:spacing w:line="360" w:lineRule="auto"/>
        <w:ind w:left="426"/>
        <w:rPr>
          <w:sz w:val="20"/>
          <w:szCs w:val="20"/>
        </w:rPr>
      </w:pPr>
      <w:r>
        <w:rPr>
          <w:sz w:val="20"/>
          <w:szCs w:val="20"/>
        </w:rPr>
        <w:t>……………………………………………………………………………………………………………………………………………………</w:t>
      </w:r>
    </w:p>
    <w:p w:rsidR="007520D7" w:rsidRPr="002D4AE5" w:rsidRDefault="007520D7" w:rsidP="007520D7">
      <w:pPr>
        <w:pStyle w:val="CM25"/>
        <w:ind w:left="426"/>
        <w:jc w:val="both"/>
        <w:rPr>
          <w:rFonts w:ascii="Arial-Narrow" w:hAnsi="Arial-Narrow" w:cs="Arial-Narrow"/>
          <w:i/>
          <w:sz w:val="20"/>
          <w:szCs w:val="20"/>
        </w:rPr>
      </w:pPr>
      <w:r w:rsidRPr="002D4AE5">
        <w:rPr>
          <w:rFonts w:ascii="Arial-Narrow" w:hAnsi="Arial-Narrow" w:cs="Arial-Narrow"/>
          <w:i/>
          <w:sz w:val="20"/>
          <w:szCs w:val="20"/>
        </w:rPr>
        <w:t>(per le Imprese con sede in uno Stato estero, indicare i dati risultanti dall’Albo o Registro professionale dello Stato di appartenenza).</w:t>
      </w:r>
    </w:p>
    <w:p w:rsidR="007520D7" w:rsidRPr="002D4AE5" w:rsidRDefault="007520D7" w:rsidP="007520D7">
      <w:pPr>
        <w:pStyle w:val="CM25"/>
        <w:ind w:left="426" w:hanging="427"/>
        <w:jc w:val="both"/>
        <w:rPr>
          <w:rFonts w:ascii="Arial-Narrow" w:hAnsi="Arial-Narrow" w:cs="Arial-Narrow"/>
          <w:sz w:val="20"/>
          <w:szCs w:val="20"/>
        </w:rPr>
      </w:pPr>
    </w:p>
    <w:p w:rsidR="007520D7" w:rsidRDefault="007520D7" w:rsidP="007520D7">
      <w:pPr>
        <w:pStyle w:val="CM25"/>
        <w:spacing w:line="360" w:lineRule="auto"/>
        <w:ind w:left="426" w:hanging="427"/>
        <w:jc w:val="both"/>
        <w:rPr>
          <w:rFonts w:ascii="Arial-Narrow" w:hAnsi="Arial-Narrow" w:cs="Arial-Narrow"/>
          <w:sz w:val="20"/>
          <w:szCs w:val="20"/>
        </w:rPr>
      </w:pPr>
      <w:r w:rsidRPr="002D4AE5">
        <w:rPr>
          <w:rFonts w:ascii="Arial-Narrow" w:hAnsi="Arial-Narrow" w:cs="Arial-Narrow"/>
          <w:b/>
          <w:sz w:val="20"/>
          <w:szCs w:val="20"/>
        </w:rPr>
        <w:t xml:space="preserve">14) </w:t>
      </w:r>
      <w:r>
        <w:rPr>
          <w:rFonts w:ascii="Arial-Narrow" w:hAnsi="Arial-Narrow" w:cs="Arial-Narrow"/>
          <w:b/>
          <w:sz w:val="20"/>
          <w:szCs w:val="20"/>
        </w:rPr>
        <w:tab/>
      </w:r>
      <w:r w:rsidRPr="002D4AE5">
        <w:rPr>
          <w:rFonts w:ascii="Arial-Narrow" w:hAnsi="Arial-Narrow" w:cs="Arial-Narrow"/>
          <w:b/>
          <w:sz w:val="20"/>
          <w:szCs w:val="20"/>
        </w:rPr>
        <w:t>(per tutti)</w:t>
      </w:r>
      <w:r w:rsidRPr="002D4AE5">
        <w:rPr>
          <w:rFonts w:ascii="Arial-Narrow" w:hAnsi="Arial-Narrow" w:cs="Arial-Narrow"/>
          <w:sz w:val="20"/>
          <w:szCs w:val="20"/>
        </w:rPr>
        <w:t xml:space="preserve"> </w:t>
      </w:r>
      <w:r>
        <w:rPr>
          <w:rFonts w:ascii="Arial-Narrow" w:hAnsi="Arial-Narrow" w:cs="Arial-Narrow"/>
          <w:sz w:val="20"/>
          <w:szCs w:val="20"/>
        </w:rPr>
        <w:t xml:space="preserve">che i direttori tecnici sono i </w:t>
      </w:r>
      <w:proofErr w:type="spellStart"/>
      <w:r>
        <w:rPr>
          <w:rFonts w:ascii="Arial-Narrow" w:hAnsi="Arial-Narrow" w:cs="Arial-Narrow"/>
          <w:sz w:val="20"/>
          <w:szCs w:val="20"/>
        </w:rPr>
        <w:t>Sigg.ri</w:t>
      </w:r>
      <w:proofErr w:type="spellEnd"/>
      <w:r>
        <w:rPr>
          <w:rFonts w:ascii="Arial-Narrow" w:hAnsi="Arial-Narrow" w:cs="Arial-Narrow"/>
          <w:sz w:val="20"/>
          <w:szCs w:val="20"/>
        </w:rPr>
        <w:t>: (indicare per ognuno: nome, cognome, data e luogo di nascita e codice fiscale) ………………………………….……. nato a ….……….……………… il ………...…… C.F.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 nato a ….……….……………… il ………...…… C.F. …………...………………………………..</w:t>
      </w:r>
    </w:p>
    <w:p w:rsidR="007520D7" w:rsidRPr="005C4A92" w:rsidRDefault="007520D7" w:rsidP="007520D7">
      <w:pPr>
        <w:pStyle w:val="Default"/>
        <w:rPr>
          <w:sz w:val="20"/>
        </w:rPr>
      </w:pPr>
    </w:p>
    <w:p w:rsidR="007520D7" w:rsidRDefault="007520D7" w:rsidP="007520D7">
      <w:pPr>
        <w:pStyle w:val="CM25"/>
        <w:ind w:left="426" w:hanging="427"/>
        <w:jc w:val="both"/>
        <w:rPr>
          <w:rFonts w:ascii="Arial-Narrow" w:hAnsi="Arial-Narrow" w:cs="Arial-Narrow"/>
          <w:sz w:val="20"/>
          <w:szCs w:val="20"/>
        </w:rPr>
      </w:pPr>
      <w:r w:rsidRPr="006F1CFF">
        <w:rPr>
          <w:rFonts w:ascii="Arial-Narrow" w:hAnsi="Arial-Narrow" w:cs="Arial-Narrow"/>
          <w:b/>
          <w:sz w:val="20"/>
          <w:szCs w:val="20"/>
        </w:rPr>
        <w:t xml:space="preserve">15) </w:t>
      </w:r>
      <w:r>
        <w:rPr>
          <w:rFonts w:ascii="Arial-Narrow" w:hAnsi="Arial-Narrow" w:cs="Arial-Narrow"/>
          <w:b/>
          <w:sz w:val="20"/>
          <w:szCs w:val="20"/>
        </w:rPr>
        <w:tab/>
      </w:r>
      <w:r w:rsidRPr="006F1CFF">
        <w:rPr>
          <w:rFonts w:ascii="Arial-Narrow" w:hAnsi="Arial-Narrow" w:cs="Arial-Narrow"/>
          <w:b/>
          <w:sz w:val="20"/>
          <w:szCs w:val="20"/>
        </w:rPr>
        <w:t>(per tutti)</w:t>
      </w:r>
      <w:r w:rsidRPr="002D4AE5">
        <w:rPr>
          <w:rFonts w:ascii="Arial-Narrow" w:hAnsi="Arial-Narrow" w:cs="Arial-Narrow"/>
          <w:sz w:val="20"/>
          <w:szCs w:val="20"/>
        </w:rPr>
        <w:t xml:space="preserve"> </w:t>
      </w:r>
      <w:r>
        <w:rPr>
          <w:rFonts w:ascii="Arial-Narrow" w:hAnsi="Arial-Narrow" w:cs="Arial-Narrow"/>
          <w:sz w:val="20"/>
          <w:szCs w:val="20"/>
        </w:rPr>
        <w:t xml:space="preserve">che in base allo statuto o atto costitutivo i poteri di amministrazione sono attribuiti alle seguenti persone: (indicare per ognuno: nome, cognome, data e luogo di nascita e codice fiscale) </w:t>
      </w:r>
    </w:p>
    <w:p w:rsidR="007520D7" w:rsidRDefault="007520D7" w:rsidP="007520D7">
      <w:pPr>
        <w:pStyle w:val="CM25"/>
        <w:spacing w:line="360" w:lineRule="auto"/>
        <w:ind w:left="426" w:hanging="427"/>
        <w:jc w:val="both"/>
        <w:rPr>
          <w:rFonts w:ascii="Arial-Narrow" w:hAnsi="Arial-Narrow" w:cs="Arial-Narrow"/>
          <w:sz w:val="20"/>
          <w:szCs w:val="20"/>
        </w:rPr>
      </w:pPr>
      <w:r>
        <w:rPr>
          <w:rFonts w:ascii="Arial-Narrow" w:hAnsi="Arial-Narrow" w:cs="Arial-Narrow"/>
          <w:sz w:val="20"/>
          <w:szCs w:val="20"/>
        </w:rPr>
        <w:tab/>
        <w:t>………………………………….……. nato a ….……….……………… il ………...…… C.F.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 nato a ….……….……………… il ………...…… C.F. …………...………………………………..</w:t>
      </w:r>
    </w:p>
    <w:p w:rsidR="007520D7" w:rsidRPr="007D2AFB" w:rsidRDefault="007520D7" w:rsidP="007520D7">
      <w:pPr>
        <w:pStyle w:val="Default"/>
        <w:rPr>
          <w:sz w:val="20"/>
        </w:rPr>
      </w:pPr>
    </w:p>
    <w:p w:rsidR="007520D7" w:rsidRDefault="007520D7" w:rsidP="007520D7">
      <w:pPr>
        <w:pStyle w:val="CM25"/>
        <w:ind w:left="426" w:hanging="427"/>
        <w:jc w:val="both"/>
        <w:rPr>
          <w:rFonts w:ascii="Arial-Narrow" w:hAnsi="Arial-Narrow" w:cs="Arial-Narrow"/>
          <w:sz w:val="20"/>
          <w:szCs w:val="20"/>
        </w:rPr>
      </w:pPr>
      <w:r w:rsidRPr="006F1CFF">
        <w:rPr>
          <w:rFonts w:ascii="Arial-Narrow" w:hAnsi="Arial-Narrow" w:cs="Arial-Narrow"/>
          <w:b/>
          <w:sz w:val="20"/>
          <w:szCs w:val="20"/>
        </w:rPr>
        <w:t xml:space="preserve">16) </w:t>
      </w:r>
      <w:r>
        <w:rPr>
          <w:rFonts w:ascii="Arial-Narrow" w:hAnsi="Arial-Narrow" w:cs="Arial-Narrow"/>
          <w:b/>
          <w:sz w:val="20"/>
          <w:szCs w:val="20"/>
        </w:rPr>
        <w:tab/>
      </w:r>
      <w:r w:rsidRPr="006F1CFF">
        <w:rPr>
          <w:rFonts w:ascii="Arial-Narrow" w:hAnsi="Arial-Narrow" w:cs="Arial-Narrow"/>
          <w:b/>
          <w:sz w:val="20"/>
          <w:szCs w:val="20"/>
        </w:rPr>
        <w:t>(per tutti, ad esclusione delle imprese individuali)</w:t>
      </w:r>
      <w:r w:rsidRPr="002D4AE5">
        <w:rPr>
          <w:rFonts w:ascii="Arial-Narrow" w:hAnsi="Arial-Narrow" w:cs="Arial-Narrow"/>
          <w:sz w:val="20"/>
          <w:szCs w:val="20"/>
        </w:rPr>
        <w:t xml:space="preserve"> </w:t>
      </w:r>
      <w:r>
        <w:rPr>
          <w:rFonts w:ascii="Arial-Narrow" w:hAnsi="Arial-Narrow" w:cs="Arial-Narrow"/>
          <w:sz w:val="20"/>
          <w:szCs w:val="20"/>
        </w:rPr>
        <w:t>che in base allo statuto o atto costitutivo la rappresentanza legale è attribuita alle seguenti persone:</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(indicare per ognuno: nome, cognome, data e luogo di nascita, codice fiscale, carica sociale, data di nomina e relativa scadenza)</w:t>
      </w:r>
    </w:p>
    <w:p w:rsidR="007520D7" w:rsidRDefault="007520D7" w:rsidP="00602A35">
      <w:pPr>
        <w:pStyle w:val="CM25"/>
        <w:numPr>
          <w:ilvl w:val="0"/>
          <w:numId w:val="2"/>
        </w:numPr>
        <w:spacing w:line="360" w:lineRule="auto"/>
        <w:jc w:val="both"/>
        <w:rPr>
          <w:rFonts w:ascii="Arial-Narrow" w:hAnsi="Arial-Narrow" w:cs="Arial-Narrow"/>
          <w:sz w:val="20"/>
          <w:szCs w:val="20"/>
        </w:rPr>
      </w:pPr>
      <w:r>
        <w:rPr>
          <w:rFonts w:ascii="Arial-Narrow" w:hAnsi="Arial-Narrow" w:cs="Arial-Narrow"/>
          <w:sz w:val="20"/>
          <w:szCs w:val="20"/>
        </w:rPr>
        <w:t>……………………………….………. nato a ….……….……………… il ………..…… C.F. …………...…………………………...</w:t>
      </w:r>
    </w:p>
    <w:p w:rsidR="007520D7" w:rsidRPr="006F1CFF" w:rsidRDefault="007520D7" w:rsidP="007520D7">
      <w:pPr>
        <w:pStyle w:val="CM25"/>
        <w:spacing w:line="360" w:lineRule="auto"/>
        <w:ind w:left="419"/>
        <w:jc w:val="both"/>
        <w:rPr>
          <w:rFonts w:ascii="Arial-Narrow" w:hAnsi="Arial-Narrow" w:cs="Arial-Narrow"/>
          <w:sz w:val="20"/>
          <w:szCs w:val="20"/>
        </w:rPr>
      </w:pPr>
      <w:r w:rsidRPr="006F1CFF">
        <w:rPr>
          <w:rFonts w:ascii="Arial-Narrow" w:hAnsi="Arial-Narrow" w:cs="Arial-Narrow"/>
          <w:sz w:val="20"/>
          <w:szCs w:val="20"/>
        </w:rPr>
        <w:t>carica sociale ………………</w:t>
      </w:r>
      <w:r>
        <w:rPr>
          <w:rFonts w:ascii="Arial-Narrow" w:hAnsi="Arial-Narrow" w:cs="Arial-Narrow"/>
          <w:sz w:val="20"/>
          <w:szCs w:val="20"/>
        </w:rPr>
        <w:t>………</w:t>
      </w:r>
      <w:r w:rsidRPr="006F1CFF">
        <w:rPr>
          <w:rFonts w:ascii="Arial-Narrow" w:hAnsi="Arial-Narrow" w:cs="Arial-Narrow"/>
          <w:sz w:val="20"/>
          <w:szCs w:val="20"/>
        </w:rPr>
        <w:t>……………….. data di nomina ………</w:t>
      </w:r>
      <w:r>
        <w:rPr>
          <w:rFonts w:ascii="Arial-Narrow" w:hAnsi="Arial-Narrow" w:cs="Arial-Narrow"/>
          <w:sz w:val="20"/>
          <w:szCs w:val="20"/>
        </w:rPr>
        <w:t>..…..</w:t>
      </w:r>
      <w:r w:rsidRPr="006F1CFF">
        <w:rPr>
          <w:rFonts w:ascii="Arial-Narrow" w:hAnsi="Arial-Narrow" w:cs="Arial-Narrow"/>
          <w:sz w:val="20"/>
          <w:szCs w:val="20"/>
        </w:rPr>
        <w:t xml:space="preserve">……… data di scadenza ………..…………………. </w:t>
      </w:r>
    </w:p>
    <w:p w:rsidR="007520D7" w:rsidRDefault="007520D7" w:rsidP="00602A35">
      <w:pPr>
        <w:pStyle w:val="CM25"/>
        <w:numPr>
          <w:ilvl w:val="0"/>
          <w:numId w:val="2"/>
        </w:numPr>
        <w:spacing w:line="360" w:lineRule="auto"/>
        <w:jc w:val="both"/>
        <w:rPr>
          <w:rFonts w:ascii="Arial-Narrow" w:hAnsi="Arial-Narrow" w:cs="Arial-Narrow"/>
          <w:sz w:val="20"/>
          <w:szCs w:val="20"/>
        </w:rPr>
      </w:pPr>
      <w:r>
        <w:rPr>
          <w:rFonts w:ascii="Arial-Narrow" w:hAnsi="Arial-Narrow" w:cs="Arial-Narrow"/>
          <w:sz w:val="20"/>
          <w:szCs w:val="20"/>
        </w:rPr>
        <w:t>……………………………….………. nato a ….……….……………… il ………..…… C.F. …………...…………………………...</w:t>
      </w:r>
    </w:p>
    <w:p w:rsidR="007520D7" w:rsidRPr="006F1CFF" w:rsidRDefault="007520D7" w:rsidP="007520D7">
      <w:pPr>
        <w:pStyle w:val="CM25"/>
        <w:spacing w:line="360" w:lineRule="auto"/>
        <w:ind w:left="419"/>
        <w:jc w:val="both"/>
        <w:rPr>
          <w:rFonts w:ascii="Arial-Narrow" w:hAnsi="Arial-Narrow" w:cs="Arial-Narrow"/>
          <w:sz w:val="20"/>
          <w:szCs w:val="20"/>
        </w:rPr>
      </w:pPr>
      <w:r w:rsidRPr="006F1CFF">
        <w:rPr>
          <w:rFonts w:ascii="Arial-Narrow" w:hAnsi="Arial-Narrow" w:cs="Arial-Narrow"/>
          <w:sz w:val="20"/>
          <w:szCs w:val="20"/>
        </w:rPr>
        <w:t>carica sociale ………………</w:t>
      </w:r>
      <w:r>
        <w:rPr>
          <w:rFonts w:ascii="Arial-Narrow" w:hAnsi="Arial-Narrow" w:cs="Arial-Narrow"/>
          <w:sz w:val="20"/>
          <w:szCs w:val="20"/>
        </w:rPr>
        <w:t>………</w:t>
      </w:r>
      <w:r w:rsidRPr="006F1CFF">
        <w:rPr>
          <w:rFonts w:ascii="Arial-Narrow" w:hAnsi="Arial-Narrow" w:cs="Arial-Narrow"/>
          <w:sz w:val="20"/>
          <w:szCs w:val="20"/>
        </w:rPr>
        <w:t>……………….. data di nomina ………</w:t>
      </w:r>
      <w:r>
        <w:rPr>
          <w:rFonts w:ascii="Arial-Narrow" w:hAnsi="Arial-Narrow" w:cs="Arial-Narrow"/>
          <w:sz w:val="20"/>
          <w:szCs w:val="20"/>
        </w:rPr>
        <w:t>..…..</w:t>
      </w:r>
      <w:r w:rsidRPr="006F1CFF">
        <w:rPr>
          <w:rFonts w:ascii="Arial-Narrow" w:hAnsi="Arial-Narrow" w:cs="Arial-Narrow"/>
          <w:sz w:val="20"/>
          <w:szCs w:val="20"/>
        </w:rPr>
        <w:t xml:space="preserve">……… data di scadenza ………..…………………. </w:t>
      </w:r>
    </w:p>
    <w:p w:rsidR="007520D7" w:rsidRDefault="007520D7" w:rsidP="00602A35">
      <w:pPr>
        <w:pStyle w:val="CM25"/>
        <w:numPr>
          <w:ilvl w:val="0"/>
          <w:numId w:val="2"/>
        </w:numPr>
        <w:spacing w:line="360" w:lineRule="auto"/>
        <w:jc w:val="both"/>
        <w:rPr>
          <w:rFonts w:ascii="Arial-Narrow" w:hAnsi="Arial-Narrow" w:cs="Arial-Narrow"/>
          <w:sz w:val="20"/>
          <w:szCs w:val="20"/>
        </w:rPr>
      </w:pPr>
      <w:r>
        <w:rPr>
          <w:rFonts w:ascii="Arial-Narrow" w:hAnsi="Arial-Narrow" w:cs="Arial-Narrow"/>
          <w:sz w:val="20"/>
          <w:szCs w:val="20"/>
        </w:rPr>
        <w:t>……………………………….………. nato a ….……….……………… il ………..…… C.F. …………...…………………………...</w:t>
      </w:r>
    </w:p>
    <w:p w:rsidR="007520D7" w:rsidRPr="006F1CFF" w:rsidRDefault="007520D7" w:rsidP="007520D7">
      <w:pPr>
        <w:pStyle w:val="CM25"/>
        <w:spacing w:line="360" w:lineRule="auto"/>
        <w:ind w:left="419"/>
        <w:jc w:val="both"/>
        <w:rPr>
          <w:rFonts w:ascii="Arial-Narrow" w:hAnsi="Arial-Narrow" w:cs="Arial-Narrow"/>
          <w:sz w:val="20"/>
          <w:szCs w:val="20"/>
        </w:rPr>
      </w:pPr>
      <w:r w:rsidRPr="006F1CFF">
        <w:rPr>
          <w:rFonts w:ascii="Arial-Narrow" w:hAnsi="Arial-Narrow" w:cs="Arial-Narrow"/>
          <w:sz w:val="20"/>
          <w:szCs w:val="20"/>
        </w:rPr>
        <w:t>carica sociale ………………</w:t>
      </w:r>
      <w:r>
        <w:rPr>
          <w:rFonts w:ascii="Arial-Narrow" w:hAnsi="Arial-Narrow" w:cs="Arial-Narrow"/>
          <w:sz w:val="20"/>
          <w:szCs w:val="20"/>
        </w:rPr>
        <w:t>………</w:t>
      </w:r>
      <w:r w:rsidRPr="006F1CFF">
        <w:rPr>
          <w:rFonts w:ascii="Arial-Narrow" w:hAnsi="Arial-Narrow" w:cs="Arial-Narrow"/>
          <w:sz w:val="20"/>
          <w:szCs w:val="20"/>
        </w:rPr>
        <w:t>……………….. data di nomina ………</w:t>
      </w:r>
      <w:r>
        <w:rPr>
          <w:rFonts w:ascii="Arial-Narrow" w:hAnsi="Arial-Narrow" w:cs="Arial-Narrow"/>
          <w:sz w:val="20"/>
          <w:szCs w:val="20"/>
        </w:rPr>
        <w:t>..…..</w:t>
      </w:r>
      <w:r w:rsidRPr="006F1CFF">
        <w:rPr>
          <w:rFonts w:ascii="Arial-Narrow" w:hAnsi="Arial-Narrow" w:cs="Arial-Narrow"/>
          <w:sz w:val="20"/>
          <w:szCs w:val="20"/>
        </w:rPr>
        <w:t xml:space="preserve">……… data di scadenza ………..…………………. </w:t>
      </w:r>
    </w:p>
    <w:p w:rsidR="007520D7" w:rsidRDefault="007520D7" w:rsidP="007520D7">
      <w:pPr>
        <w:pStyle w:val="CM25"/>
        <w:ind w:left="426"/>
        <w:jc w:val="both"/>
        <w:rPr>
          <w:rFonts w:ascii="Arial-Narrow" w:hAnsi="Arial-Narrow" w:cs="Arial-Narrow"/>
          <w:sz w:val="20"/>
          <w:szCs w:val="20"/>
        </w:rPr>
      </w:pPr>
    </w:p>
    <w:p w:rsidR="007520D7" w:rsidRDefault="007520D7" w:rsidP="007520D7">
      <w:pPr>
        <w:pStyle w:val="CM25"/>
        <w:ind w:left="426" w:hanging="426"/>
        <w:jc w:val="both"/>
        <w:rPr>
          <w:rFonts w:ascii="Arial-Narrow" w:hAnsi="Arial-Narrow" w:cs="Arial-Narrow"/>
          <w:sz w:val="20"/>
          <w:szCs w:val="20"/>
        </w:rPr>
      </w:pPr>
      <w:r>
        <w:rPr>
          <w:rFonts w:ascii="Arial-Narrow" w:hAnsi="Arial-Narrow" w:cs="Arial-Narrow"/>
          <w:b/>
          <w:sz w:val="20"/>
          <w:szCs w:val="20"/>
        </w:rPr>
        <w:t>17)</w:t>
      </w:r>
      <w:r>
        <w:rPr>
          <w:rFonts w:ascii="Arial-Narrow" w:hAnsi="Arial-Narrow" w:cs="Arial-Narrow"/>
          <w:b/>
          <w:sz w:val="20"/>
          <w:szCs w:val="20"/>
        </w:rPr>
        <w:tab/>
      </w:r>
      <w:r w:rsidRPr="006F1CFF">
        <w:rPr>
          <w:rFonts w:ascii="Arial-Narrow" w:hAnsi="Arial-Narrow" w:cs="Arial-Narrow"/>
          <w:b/>
          <w:sz w:val="20"/>
          <w:szCs w:val="20"/>
        </w:rPr>
        <w:t>(solo per le società con socio unico persona fisica)</w:t>
      </w:r>
      <w:r w:rsidRPr="002D4AE5">
        <w:rPr>
          <w:rFonts w:ascii="Arial-Narrow" w:hAnsi="Arial-Narrow" w:cs="Arial-Narrow"/>
          <w:sz w:val="20"/>
          <w:szCs w:val="20"/>
        </w:rPr>
        <w:t xml:space="preserve"> </w:t>
      </w:r>
      <w:r>
        <w:rPr>
          <w:rFonts w:ascii="Arial-Narrow" w:hAnsi="Arial-Narrow" w:cs="Arial-Narrow"/>
          <w:sz w:val="20"/>
          <w:szCs w:val="20"/>
        </w:rPr>
        <w:t>che il socio unico è: (indicare: nome, cognome, data e luogo di nascita e codice fiscale)</w:t>
      </w:r>
    </w:p>
    <w:p w:rsidR="007520D7" w:rsidRDefault="007520D7" w:rsidP="00602A35">
      <w:pPr>
        <w:pStyle w:val="CM25"/>
        <w:numPr>
          <w:ilvl w:val="0"/>
          <w:numId w:val="2"/>
        </w:numPr>
        <w:spacing w:line="360" w:lineRule="auto"/>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ind w:left="426" w:hanging="426"/>
        <w:jc w:val="both"/>
        <w:rPr>
          <w:rFonts w:ascii="Arial-Narrow" w:hAnsi="Arial-Narrow" w:cs="Arial-Narrow"/>
          <w:sz w:val="20"/>
          <w:szCs w:val="20"/>
        </w:rPr>
      </w:pPr>
    </w:p>
    <w:p w:rsidR="007520D7" w:rsidRDefault="007520D7" w:rsidP="007520D7">
      <w:pPr>
        <w:pStyle w:val="CM25"/>
        <w:ind w:left="426" w:hanging="426"/>
        <w:jc w:val="both"/>
        <w:rPr>
          <w:rFonts w:ascii="Arial-Narrow" w:hAnsi="Arial-Narrow" w:cs="Arial-Narrow"/>
          <w:sz w:val="20"/>
          <w:szCs w:val="20"/>
        </w:rPr>
      </w:pPr>
      <w:r w:rsidRPr="006F1CFF">
        <w:rPr>
          <w:rFonts w:ascii="Arial-Narrow" w:hAnsi="Arial-Narrow" w:cs="Arial-Narrow"/>
          <w:b/>
          <w:sz w:val="20"/>
          <w:szCs w:val="20"/>
        </w:rPr>
        <w:t xml:space="preserve">18) </w:t>
      </w:r>
      <w:r>
        <w:rPr>
          <w:rFonts w:ascii="Arial-Narrow" w:hAnsi="Arial-Narrow" w:cs="Arial-Narrow"/>
          <w:b/>
          <w:sz w:val="20"/>
          <w:szCs w:val="20"/>
        </w:rPr>
        <w:tab/>
      </w:r>
      <w:r w:rsidRPr="006F1CFF">
        <w:rPr>
          <w:rFonts w:ascii="Arial-Narrow" w:hAnsi="Arial-Narrow" w:cs="Arial-Narrow"/>
          <w:b/>
          <w:sz w:val="20"/>
          <w:szCs w:val="20"/>
        </w:rPr>
        <w:t>(solo per le società con meno di 4 soci diverse dalle società in nome collettivo e dalle società in accomandita semplice)</w:t>
      </w:r>
      <w:r w:rsidRPr="006F1CFF">
        <w:rPr>
          <w:rFonts w:ascii="Arial-Narrow" w:hAnsi="Arial-Narrow" w:cs="Arial-Narrow"/>
          <w:sz w:val="20"/>
          <w:szCs w:val="20"/>
        </w:rPr>
        <w:t xml:space="preserve"> </w:t>
      </w:r>
      <w:r>
        <w:rPr>
          <w:rFonts w:ascii="Arial-Narrow" w:hAnsi="Arial-Narrow" w:cs="Arial-Narrow"/>
          <w:sz w:val="20"/>
          <w:szCs w:val="20"/>
        </w:rPr>
        <w:t>che il socio di maggioranza è:</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(per le persone fisiche indicare: nome, cognome, data e luogo di nascita e codice fiscale)</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lastRenderedPageBreak/>
        <w:t>(per le persone giuridiche indicare: ragione sociale, sede e codice fiscale)</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 con sede in ……………..…..………… C.F. …….…..……………………………………….</w:t>
      </w:r>
    </w:p>
    <w:p w:rsidR="007520D7" w:rsidRDefault="007520D7" w:rsidP="007520D7">
      <w:pPr>
        <w:pStyle w:val="CM25"/>
        <w:jc w:val="both"/>
        <w:rPr>
          <w:rFonts w:ascii="Arial-Narrow" w:hAnsi="Arial-Narrow" w:cs="Arial-Narrow"/>
          <w:sz w:val="20"/>
          <w:szCs w:val="20"/>
        </w:rPr>
      </w:pPr>
    </w:p>
    <w:p w:rsidR="007520D7" w:rsidRDefault="007520D7" w:rsidP="007520D7">
      <w:pPr>
        <w:pStyle w:val="CM25"/>
        <w:ind w:left="426" w:hanging="426"/>
        <w:jc w:val="both"/>
        <w:rPr>
          <w:rFonts w:ascii="Arial-Narrow" w:hAnsi="Arial-Narrow" w:cs="Arial-Narrow"/>
          <w:sz w:val="20"/>
          <w:szCs w:val="20"/>
        </w:rPr>
      </w:pPr>
      <w:r w:rsidRPr="007D2AFB">
        <w:rPr>
          <w:rFonts w:ascii="Arial-Narrow" w:hAnsi="Arial-Narrow" w:cs="Arial-Narrow"/>
          <w:b/>
          <w:sz w:val="20"/>
          <w:szCs w:val="20"/>
        </w:rPr>
        <w:t xml:space="preserve">19) </w:t>
      </w:r>
      <w:r>
        <w:rPr>
          <w:rFonts w:ascii="Arial-Narrow" w:hAnsi="Arial-Narrow" w:cs="Arial-Narrow"/>
          <w:b/>
          <w:sz w:val="20"/>
          <w:szCs w:val="20"/>
        </w:rPr>
        <w:tab/>
      </w:r>
      <w:r w:rsidRPr="007D2AFB">
        <w:rPr>
          <w:rFonts w:ascii="Arial-Narrow" w:hAnsi="Arial-Narrow" w:cs="Arial-Narrow"/>
          <w:b/>
          <w:sz w:val="20"/>
          <w:szCs w:val="20"/>
        </w:rPr>
        <w:t>(solo per le società in nome collettivo)</w:t>
      </w:r>
      <w:r w:rsidRPr="006F1CFF">
        <w:rPr>
          <w:rFonts w:ascii="Arial-Narrow" w:hAnsi="Arial-Narrow" w:cs="Arial-Narrow"/>
          <w:sz w:val="20"/>
          <w:szCs w:val="20"/>
        </w:rPr>
        <w:t xml:space="preserve"> </w:t>
      </w:r>
      <w:r>
        <w:rPr>
          <w:rFonts w:ascii="Arial-Narrow" w:hAnsi="Arial-Narrow" w:cs="Arial-Narrow"/>
          <w:sz w:val="20"/>
          <w:szCs w:val="20"/>
        </w:rPr>
        <w:t xml:space="preserve">che i soci sono i </w:t>
      </w:r>
      <w:proofErr w:type="spellStart"/>
      <w:r>
        <w:rPr>
          <w:rFonts w:ascii="Arial-Narrow" w:hAnsi="Arial-Narrow" w:cs="Arial-Narrow"/>
          <w:sz w:val="20"/>
          <w:szCs w:val="20"/>
        </w:rPr>
        <w:t>Sigg.ri</w:t>
      </w:r>
      <w:proofErr w:type="spellEnd"/>
      <w:r>
        <w:rPr>
          <w:rFonts w:ascii="Arial-Narrow" w:hAnsi="Arial-Narrow" w:cs="Arial-Narrow"/>
          <w:sz w:val="20"/>
          <w:szCs w:val="20"/>
        </w:rPr>
        <w:t>:</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(per le persone fisiche indicare: nome, cognome, data e luogo di nascita e codice fiscale)</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(per le persone giuridiche indicare: ragione sociale, sede e codice fiscale)</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jc w:val="both"/>
        <w:rPr>
          <w:rFonts w:ascii="Arial-Narrow" w:hAnsi="Arial-Narrow" w:cs="Arial-Narrow"/>
          <w:sz w:val="20"/>
          <w:szCs w:val="20"/>
        </w:rPr>
      </w:pPr>
    </w:p>
    <w:p w:rsidR="007520D7" w:rsidRDefault="007520D7" w:rsidP="007520D7">
      <w:pPr>
        <w:pStyle w:val="CM25"/>
        <w:ind w:left="426" w:hanging="426"/>
        <w:jc w:val="both"/>
        <w:rPr>
          <w:rFonts w:ascii="Arial-Narrow" w:hAnsi="Arial-Narrow" w:cs="Arial-Narrow"/>
          <w:sz w:val="20"/>
          <w:szCs w:val="20"/>
        </w:rPr>
      </w:pPr>
      <w:r w:rsidRPr="00141998">
        <w:rPr>
          <w:rFonts w:ascii="Arial-Narrow" w:hAnsi="Arial-Narrow" w:cs="Arial-Narrow"/>
          <w:b/>
          <w:sz w:val="20"/>
          <w:szCs w:val="20"/>
        </w:rPr>
        <w:t xml:space="preserve">20) </w:t>
      </w:r>
      <w:r>
        <w:rPr>
          <w:rFonts w:ascii="Arial-Narrow" w:hAnsi="Arial-Narrow" w:cs="Arial-Narrow"/>
          <w:b/>
          <w:sz w:val="20"/>
          <w:szCs w:val="20"/>
        </w:rPr>
        <w:tab/>
      </w:r>
      <w:r w:rsidRPr="00141998">
        <w:rPr>
          <w:rFonts w:ascii="Arial-Narrow" w:hAnsi="Arial-Narrow" w:cs="Arial-Narrow"/>
          <w:b/>
          <w:sz w:val="20"/>
          <w:szCs w:val="20"/>
        </w:rPr>
        <w:t>(solo per le società in accomandita semplice)</w:t>
      </w:r>
      <w:r w:rsidRPr="006F1CFF">
        <w:rPr>
          <w:rFonts w:ascii="Arial-Narrow" w:hAnsi="Arial-Narrow" w:cs="Arial-Narrow"/>
          <w:sz w:val="20"/>
          <w:szCs w:val="20"/>
        </w:rPr>
        <w:t xml:space="preserve"> </w:t>
      </w:r>
      <w:r>
        <w:rPr>
          <w:rFonts w:ascii="Arial-Narrow" w:hAnsi="Arial-Narrow" w:cs="Arial-Narrow"/>
          <w:sz w:val="20"/>
          <w:szCs w:val="20"/>
        </w:rPr>
        <w:t xml:space="preserve">che i soci accomandatari sono i </w:t>
      </w:r>
      <w:proofErr w:type="spellStart"/>
      <w:r>
        <w:rPr>
          <w:rFonts w:ascii="Arial-Narrow" w:hAnsi="Arial-Narrow" w:cs="Arial-Narrow"/>
          <w:sz w:val="20"/>
          <w:szCs w:val="20"/>
        </w:rPr>
        <w:t>Sigg.ri</w:t>
      </w:r>
      <w:proofErr w:type="spellEnd"/>
      <w:r>
        <w:rPr>
          <w:rFonts w:ascii="Arial-Narrow" w:hAnsi="Arial-Narrow" w:cs="Arial-Narrow"/>
          <w:sz w:val="20"/>
          <w:szCs w:val="20"/>
        </w:rPr>
        <w:t>:</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(per le persone fisiche indicare: nome, cognome, data e luogo di nascita e codice fiscale)</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(per le persone giuridiche indicare: ragione sociale, sede e codice fiscale)</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 xml:space="preserve">che i soci accomandanti sono i </w:t>
      </w:r>
      <w:proofErr w:type="spellStart"/>
      <w:r>
        <w:rPr>
          <w:rFonts w:ascii="Arial-Narrow" w:hAnsi="Arial-Narrow" w:cs="Arial-Narrow"/>
          <w:sz w:val="20"/>
          <w:szCs w:val="20"/>
        </w:rPr>
        <w:t>Sigg.ri</w:t>
      </w:r>
      <w:proofErr w:type="spellEnd"/>
      <w:r>
        <w:rPr>
          <w:rFonts w:ascii="Arial-Narrow" w:hAnsi="Arial-Narrow" w:cs="Arial-Narrow"/>
          <w:sz w:val="20"/>
          <w:szCs w:val="20"/>
        </w:rPr>
        <w:t>:</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(per le persone fisiche indicare: nome, cognome, data e luogo di nascita e codice fiscale)</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(per le persone giuridiche indicare: ragione sociale, sede e codice fiscale)</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ind w:left="426" w:hanging="426"/>
        <w:jc w:val="both"/>
        <w:rPr>
          <w:rFonts w:ascii="Arial-Narrow" w:hAnsi="Arial-Narrow" w:cs="Arial-Narrow"/>
          <w:sz w:val="20"/>
          <w:szCs w:val="20"/>
        </w:rPr>
      </w:pPr>
      <w:r w:rsidRPr="00141998">
        <w:rPr>
          <w:rFonts w:ascii="Arial-Narrow" w:hAnsi="Arial-Narrow" w:cs="Arial-Narrow"/>
          <w:b/>
          <w:sz w:val="20"/>
          <w:szCs w:val="20"/>
        </w:rPr>
        <w:t xml:space="preserve">21) </w:t>
      </w:r>
      <w:r>
        <w:rPr>
          <w:rFonts w:ascii="Arial-Narrow" w:hAnsi="Arial-Narrow" w:cs="Arial-Narrow"/>
          <w:b/>
          <w:sz w:val="20"/>
          <w:szCs w:val="20"/>
        </w:rPr>
        <w:tab/>
      </w:r>
      <w:r w:rsidRPr="00141998">
        <w:rPr>
          <w:rFonts w:ascii="Arial-Narrow" w:hAnsi="Arial-Narrow" w:cs="Arial-Narrow"/>
          <w:b/>
          <w:sz w:val="20"/>
          <w:szCs w:val="20"/>
        </w:rPr>
        <w:t>(per tutti, ma solo in caso di firma congiunta)</w:t>
      </w:r>
      <w:r w:rsidRPr="006F1CFF">
        <w:rPr>
          <w:rFonts w:ascii="Arial-Narrow" w:hAnsi="Arial-Narrow" w:cs="Arial-Narrow"/>
          <w:sz w:val="20"/>
          <w:szCs w:val="20"/>
        </w:rPr>
        <w:t xml:space="preserve"> </w:t>
      </w:r>
      <w:r>
        <w:rPr>
          <w:rFonts w:ascii="Arial-Narrow" w:hAnsi="Arial-Narrow" w:cs="Arial-Narrow"/>
          <w:sz w:val="20"/>
          <w:szCs w:val="20"/>
        </w:rPr>
        <w:t>che il/i seguente/i legale/i rappresentante/i:</w:t>
      </w:r>
    </w:p>
    <w:p w:rsidR="007520D7" w:rsidRDefault="007520D7" w:rsidP="007520D7">
      <w:pPr>
        <w:pStyle w:val="CM25"/>
        <w:spacing w:line="360" w:lineRule="auto"/>
        <w:ind w:firstLine="426"/>
        <w:jc w:val="both"/>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5"/>
        <w:spacing w:line="360" w:lineRule="auto"/>
        <w:ind w:firstLine="426"/>
        <w:jc w:val="both"/>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5"/>
        <w:ind w:firstLine="426"/>
        <w:jc w:val="both"/>
        <w:rPr>
          <w:rFonts w:ascii="Arial-Narrow" w:hAnsi="Arial-Narrow" w:cs="Arial-Narrow"/>
          <w:sz w:val="20"/>
          <w:szCs w:val="20"/>
        </w:rPr>
      </w:pPr>
      <w:r>
        <w:rPr>
          <w:rFonts w:ascii="Arial-Narrow" w:hAnsi="Arial-Narrow" w:cs="Arial-Narrow"/>
          <w:sz w:val="20"/>
          <w:szCs w:val="20"/>
        </w:rPr>
        <w:t>ha/hanno firma congiunta con il/i seguente/i altro/i legale/i rappresentante/i:</w:t>
      </w:r>
    </w:p>
    <w:p w:rsidR="007520D7" w:rsidRDefault="007520D7" w:rsidP="007520D7">
      <w:pPr>
        <w:pStyle w:val="CM25"/>
        <w:spacing w:line="360" w:lineRule="auto"/>
        <w:ind w:firstLine="426"/>
        <w:jc w:val="both"/>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5"/>
        <w:spacing w:line="360" w:lineRule="auto"/>
        <w:ind w:firstLine="426"/>
        <w:jc w:val="both"/>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 xml:space="preserve">e che per la presentazione dell’offerta per la presente gara d’appalto </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(contrassegnare l’ipotesi che ricorre)</w:t>
      </w:r>
    </w:p>
    <w:bookmarkStart w:id="3" w:name="Controllo3"/>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fldChar w:fldCharType="begin">
          <w:ffData>
            <w:name w:val="Controllo3"/>
            <w:enabled/>
            <w:calcOnExit w:val="0"/>
            <w:checkBox>
              <w:sizeAuto/>
              <w:default w:val="0"/>
            </w:checkBox>
          </w:ffData>
        </w:fldChar>
      </w:r>
      <w:r>
        <w:rPr>
          <w:rFonts w:ascii="Arial-Narrow" w:hAnsi="Arial-Narrow" w:cs="Arial-Narrow"/>
          <w:sz w:val="20"/>
          <w:szCs w:val="20"/>
        </w:rPr>
        <w:instrText xml:space="preserve"> FORMCHECKBOX </w:instrText>
      </w:r>
      <w:r w:rsidR="004321C4">
        <w:rPr>
          <w:rFonts w:ascii="Arial-Narrow" w:hAnsi="Arial-Narrow" w:cs="Arial-Narrow"/>
          <w:sz w:val="20"/>
          <w:szCs w:val="20"/>
        </w:rPr>
      </w:r>
      <w:r w:rsidR="004321C4">
        <w:rPr>
          <w:rFonts w:ascii="Arial-Narrow" w:hAnsi="Arial-Narrow" w:cs="Arial-Narrow"/>
          <w:sz w:val="20"/>
          <w:szCs w:val="20"/>
        </w:rPr>
        <w:fldChar w:fldCharType="separate"/>
      </w:r>
      <w:r>
        <w:rPr>
          <w:rFonts w:ascii="Arial-Narrow" w:hAnsi="Arial-Narrow" w:cs="Arial-Narrow"/>
          <w:sz w:val="20"/>
          <w:szCs w:val="20"/>
        </w:rPr>
        <w:fldChar w:fldCharType="end"/>
      </w:r>
      <w:bookmarkEnd w:id="3"/>
      <w:r>
        <w:rPr>
          <w:rFonts w:ascii="Arial-Narrow" w:hAnsi="Arial-Narrow" w:cs="Arial-Narrow"/>
          <w:sz w:val="20"/>
          <w:szCs w:val="20"/>
        </w:rPr>
        <w:tab/>
        <w:t>è necessaria la firma congiunta fra n ………………………. legali rappresentanti</w:t>
      </w:r>
    </w:p>
    <w:bookmarkStart w:id="4" w:name="Controllo4"/>
    <w:p w:rsidR="007520D7" w:rsidRDefault="007520D7" w:rsidP="007520D7">
      <w:pPr>
        <w:pStyle w:val="CM25"/>
        <w:spacing w:before="120"/>
        <w:ind w:left="425"/>
        <w:jc w:val="both"/>
        <w:rPr>
          <w:rFonts w:ascii="Arial-Narrow" w:hAnsi="Arial-Narrow" w:cs="Arial-Narrow"/>
          <w:sz w:val="20"/>
          <w:szCs w:val="20"/>
        </w:rPr>
      </w:pPr>
      <w:r>
        <w:rPr>
          <w:rFonts w:ascii="Arial-Narrow" w:hAnsi="Arial-Narrow" w:cs="Arial-Narrow"/>
          <w:sz w:val="20"/>
          <w:szCs w:val="20"/>
        </w:rPr>
        <w:fldChar w:fldCharType="begin">
          <w:ffData>
            <w:name w:val="Controllo4"/>
            <w:enabled/>
            <w:calcOnExit w:val="0"/>
            <w:checkBox>
              <w:sizeAuto/>
              <w:default w:val="0"/>
            </w:checkBox>
          </w:ffData>
        </w:fldChar>
      </w:r>
      <w:r>
        <w:rPr>
          <w:rFonts w:ascii="Arial-Narrow" w:hAnsi="Arial-Narrow" w:cs="Arial-Narrow"/>
          <w:sz w:val="20"/>
          <w:szCs w:val="20"/>
        </w:rPr>
        <w:instrText xml:space="preserve"> FORMCHECKBOX </w:instrText>
      </w:r>
      <w:r w:rsidR="004321C4">
        <w:rPr>
          <w:rFonts w:ascii="Arial-Narrow" w:hAnsi="Arial-Narrow" w:cs="Arial-Narrow"/>
          <w:sz w:val="20"/>
          <w:szCs w:val="20"/>
        </w:rPr>
      </w:r>
      <w:r w:rsidR="004321C4">
        <w:rPr>
          <w:rFonts w:ascii="Arial-Narrow" w:hAnsi="Arial-Narrow" w:cs="Arial-Narrow"/>
          <w:sz w:val="20"/>
          <w:szCs w:val="20"/>
        </w:rPr>
        <w:fldChar w:fldCharType="separate"/>
      </w:r>
      <w:r>
        <w:rPr>
          <w:rFonts w:ascii="Arial-Narrow" w:hAnsi="Arial-Narrow" w:cs="Arial-Narrow"/>
          <w:sz w:val="20"/>
          <w:szCs w:val="20"/>
        </w:rPr>
        <w:fldChar w:fldCharType="end"/>
      </w:r>
      <w:bookmarkEnd w:id="4"/>
      <w:r>
        <w:rPr>
          <w:rFonts w:ascii="Arial-Narrow" w:hAnsi="Arial-Narrow" w:cs="Arial-Narrow"/>
          <w:sz w:val="20"/>
          <w:szCs w:val="20"/>
        </w:rPr>
        <w:tab/>
        <w:t>non è necessaria la firma congiunta fra n …………………. legali rappresentanti</w:t>
      </w:r>
    </w:p>
    <w:p w:rsidR="007520D7" w:rsidRDefault="007520D7" w:rsidP="007520D7">
      <w:pPr>
        <w:pStyle w:val="Default"/>
      </w:pPr>
    </w:p>
    <w:p w:rsidR="007520D7" w:rsidRDefault="007520D7" w:rsidP="007520D7">
      <w:pPr>
        <w:pStyle w:val="CM25"/>
        <w:ind w:left="426" w:hanging="426"/>
        <w:jc w:val="both"/>
        <w:rPr>
          <w:rFonts w:ascii="Arial-Narrow" w:hAnsi="Arial-Narrow" w:cs="Arial-Narrow"/>
          <w:sz w:val="20"/>
          <w:szCs w:val="20"/>
        </w:rPr>
      </w:pPr>
      <w:r w:rsidRPr="00141998">
        <w:rPr>
          <w:rFonts w:ascii="Arial-Narrow" w:hAnsi="Arial-Narrow" w:cs="Arial-Narrow"/>
          <w:b/>
          <w:sz w:val="20"/>
          <w:szCs w:val="20"/>
        </w:rPr>
        <w:t xml:space="preserve">22) </w:t>
      </w:r>
      <w:r>
        <w:rPr>
          <w:rFonts w:ascii="Arial-Narrow" w:hAnsi="Arial-Narrow" w:cs="Arial-Narrow"/>
          <w:b/>
          <w:sz w:val="20"/>
          <w:szCs w:val="20"/>
        </w:rPr>
        <w:tab/>
      </w:r>
      <w:r w:rsidRPr="00141998">
        <w:rPr>
          <w:rFonts w:ascii="Arial-Narrow" w:hAnsi="Arial-Narrow" w:cs="Arial-Narrow"/>
          <w:b/>
          <w:sz w:val="20"/>
          <w:szCs w:val="20"/>
        </w:rPr>
        <w:t>(per tutti, ma solo in caso di procura)</w:t>
      </w:r>
      <w:r w:rsidRPr="00141998">
        <w:rPr>
          <w:rFonts w:ascii="Arial-Narrow" w:hAnsi="Arial-Narrow" w:cs="Arial-Narrow"/>
          <w:sz w:val="20"/>
          <w:szCs w:val="20"/>
        </w:rPr>
        <w:t xml:space="preserve"> </w:t>
      </w:r>
      <w:r>
        <w:rPr>
          <w:rFonts w:ascii="Arial-Narrow" w:hAnsi="Arial-Narrow" w:cs="Arial-Narrow"/>
          <w:sz w:val="20"/>
          <w:szCs w:val="20"/>
        </w:rPr>
        <w:t xml:space="preserve">che, ai fini della presente offerta, il </w:t>
      </w:r>
      <w:proofErr w:type="spellStart"/>
      <w:r>
        <w:rPr>
          <w:rFonts w:ascii="Arial-Narrow" w:hAnsi="Arial-Narrow" w:cs="Arial-Narrow"/>
          <w:sz w:val="20"/>
          <w:szCs w:val="20"/>
        </w:rPr>
        <w:t>Sig</w:t>
      </w:r>
      <w:proofErr w:type="spellEnd"/>
      <w:r>
        <w:rPr>
          <w:rFonts w:ascii="Arial-Narrow" w:hAnsi="Arial-Narrow" w:cs="Arial-Narrow"/>
          <w:sz w:val="20"/>
          <w:szCs w:val="20"/>
        </w:rPr>
        <w:t>…………………………………………………….…</w:t>
      </w:r>
    </w:p>
    <w:p w:rsidR="007520D7" w:rsidRDefault="007520D7" w:rsidP="007520D7">
      <w:pPr>
        <w:pStyle w:val="CM25"/>
        <w:spacing w:line="360" w:lineRule="auto"/>
        <w:ind w:firstLine="426"/>
        <w:jc w:val="both"/>
        <w:rPr>
          <w:rFonts w:ascii="Arial-Narrow" w:hAnsi="Arial-Narrow" w:cs="Arial-Narrow"/>
          <w:sz w:val="20"/>
          <w:szCs w:val="20"/>
        </w:rPr>
      </w:pPr>
      <w:r>
        <w:rPr>
          <w:rFonts w:ascii="Arial-Narrow" w:hAnsi="Arial-Narrow" w:cs="Arial-Narrow"/>
          <w:sz w:val="20"/>
          <w:szCs w:val="20"/>
        </w:rPr>
        <w:t xml:space="preserve">…………………………………..……………………….. nato a ………………………………………………… il ………..………………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 xml:space="preserve">(C.F. ……………………..…………….…………) nella sua qualità di …………………………………… …………………………….…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può impegnare l’Impresa/Società giusta procura generale/speciale in data ……………….. a rogito del Notaio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 rep. n. ……..…………;</w:t>
      </w:r>
    </w:p>
    <w:p w:rsidR="007520D7" w:rsidRPr="00312F74" w:rsidRDefault="007520D7" w:rsidP="007520D7">
      <w:pPr>
        <w:pStyle w:val="Default"/>
      </w:pPr>
    </w:p>
    <w:p w:rsidR="007520D7" w:rsidRDefault="007520D7" w:rsidP="007520D7">
      <w:pPr>
        <w:pStyle w:val="CM25"/>
        <w:ind w:left="426" w:hanging="426"/>
        <w:jc w:val="both"/>
        <w:rPr>
          <w:rFonts w:ascii="Arial-Narrow" w:hAnsi="Arial-Narrow" w:cs="Arial-Narrow"/>
          <w:sz w:val="20"/>
          <w:szCs w:val="20"/>
        </w:rPr>
      </w:pPr>
      <w:r w:rsidRPr="00312F74">
        <w:rPr>
          <w:rFonts w:ascii="Arial-Narrow" w:hAnsi="Arial-Narrow" w:cs="Arial-Narrow"/>
          <w:b/>
          <w:sz w:val="20"/>
          <w:szCs w:val="20"/>
        </w:rPr>
        <w:t xml:space="preserve">23) </w:t>
      </w:r>
      <w:r w:rsidRPr="00312F74">
        <w:rPr>
          <w:rFonts w:ascii="Arial-Narrow" w:hAnsi="Arial-Narrow" w:cs="Arial-Narrow"/>
          <w:b/>
          <w:sz w:val="20"/>
          <w:szCs w:val="20"/>
        </w:rPr>
        <w:tab/>
        <w:t>(per tutti)</w:t>
      </w:r>
      <w:r w:rsidRPr="00141998">
        <w:rPr>
          <w:rFonts w:ascii="Arial-Narrow" w:hAnsi="Arial-Narrow" w:cs="Arial-Narrow"/>
          <w:sz w:val="20"/>
          <w:szCs w:val="20"/>
        </w:rPr>
        <w:t xml:space="preserve"> </w:t>
      </w:r>
      <w:r>
        <w:rPr>
          <w:rFonts w:ascii="Arial-Narrow" w:hAnsi="Arial-Narrow" w:cs="Arial-Narrow"/>
          <w:sz w:val="20"/>
          <w:szCs w:val="20"/>
        </w:rPr>
        <w:t>di autorizzare l’invio di tutte le comunicazioni di cui all’art. 7</w:t>
      </w:r>
      <w:r w:rsidR="0009280F">
        <w:rPr>
          <w:rFonts w:ascii="Arial-Narrow" w:hAnsi="Arial-Narrow" w:cs="Arial-Narrow"/>
          <w:sz w:val="20"/>
          <w:szCs w:val="20"/>
        </w:rPr>
        <w:t>6, comma 5</w:t>
      </w:r>
      <w:r>
        <w:rPr>
          <w:rFonts w:ascii="Arial-Narrow" w:hAnsi="Arial-Narrow" w:cs="Arial-Narrow"/>
          <w:sz w:val="20"/>
          <w:szCs w:val="20"/>
        </w:rPr>
        <w:t xml:space="preserve"> del </w:t>
      </w:r>
      <w:proofErr w:type="spellStart"/>
      <w:r>
        <w:rPr>
          <w:rFonts w:ascii="Arial-Narrow" w:hAnsi="Arial-Narrow" w:cs="Arial-Narrow"/>
          <w:sz w:val="20"/>
          <w:szCs w:val="20"/>
        </w:rPr>
        <w:t>D.Lgs.</w:t>
      </w:r>
      <w:proofErr w:type="spellEnd"/>
      <w:r>
        <w:rPr>
          <w:rFonts w:ascii="Arial-Narrow" w:hAnsi="Arial-Narrow" w:cs="Arial-Narrow"/>
          <w:sz w:val="20"/>
          <w:szCs w:val="20"/>
        </w:rPr>
        <w:t xml:space="preserve"> 163/2006, nonché di ogni altra comunicazione inerente la presente procedura di gara a</w:t>
      </w:r>
      <w:r w:rsidR="00ED2295">
        <w:rPr>
          <w:rFonts w:ascii="Arial-Narrow" w:hAnsi="Arial-Narrow" w:cs="Arial-Narrow"/>
          <w:sz w:val="20"/>
          <w:szCs w:val="20"/>
        </w:rPr>
        <w:t>l seguente indirizzo PEC: ____________________________</w:t>
      </w:r>
      <w:r>
        <w:rPr>
          <w:rFonts w:ascii="Arial-Narrow" w:hAnsi="Arial-Narrow" w:cs="Arial-Narrow"/>
          <w:sz w:val="20"/>
          <w:szCs w:val="20"/>
        </w:rPr>
        <w:t xml:space="preserve">; </w:t>
      </w:r>
    </w:p>
    <w:p w:rsidR="007520D7" w:rsidRDefault="007520D7" w:rsidP="007520D7">
      <w:pPr>
        <w:pStyle w:val="CM25"/>
        <w:jc w:val="both"/>
        <w:rPr>
          <w:rFonts w:ascii="Arial-Narrow" w:hAnsi="Arial-Narrow" w:cs="Arial-Narrow"/>
          <w:sz w:val="20"/>
          <w:szCs w:val="20"/>
        </w:rPr>
      </w:pPr>
    </w:p>
    <w:p w:rsidR="007520D7" w:rsidRPr="00312F74" w:rsidRDefault="007520D7" w:rsidP="007520D7">
      <w:pPr>
        <w:pStyle w:val="CM25"/>
        <w:ind w:left="426" w:hanging="426"/>
        <w:jc w:val="both"/>
        <w:rPr>
          <w:rFonts w:ascii="Arial-Narrow" w:hAnsi="Arial-Narrow" w:cs="Arial-Narrow"/>
          <w:b/>
          <w:sz w:val="20"/>
          <w:szCs w:val="20"/>
        </w:rPr>
      </w:pPr>
      <w:r w:rsidRPr="00312F74">
        <w:rPr>
          <w:rFonts w:ascii="Arial-Narrow" w:hAnsi="Arial-Narrow" w:cs="Arial-Narrow"/>
          <w:b/>
          <w:sz w:val="20"/>
          <w:szCs w:val="20"/>
        </w:rPr>
        <w:t>2</w:t>
      </w:r>
      <w:r w:rsidR="00CC5C8C">
        <w:rPr>
          <w:rFonts w:ascii="Arial-Narrow" w:hAnsi="Arial-Narrow" w:cs="Arial-Narrow"/>
          <w:b/>
          <w:sz w:val="20"/>
          <w:szCs w:val="20"/>
        </w:rPr>
        <w:t>4</w:t>
      </w:r>
      <w:r w:rsidRPr="00312F74">
        <w:rPr>
          <w:rFonts w:ascii="Arial-Narrow" w:hAnsi="Arial-Narrow" w:cs="Arial-Narrow"/>
          <w:b/>
          <w:sz w:val="20"/>
          <w:szCs w:val="20"/>
        </w:rPr>
        <w:t xml:space="preserve">) </w:t>
      </w:r>
      <w:r>
        <w:rPr>
          <w:rFonts w:ascii="Arial-Narrow" w:hAnsi="Arial-Narrow" w:cs="Arial-Narrow"/>
          <w:b/>
          <w:sz w:val="20"/>
          <w:szCs w:val="20"/>
        </w:rPr>
        <w:tab/>
      </w:r>
      <w:r w:rsidRPr="00312F74">
        <w:rPr>
          <w:rFonts w:ascii="Arial-Narrow" w:hAnsi="Arial-Narrow" w:cs="Arial-Narrow"/>
          <w:b/>
          <w:sz w:val="20"/>
          <w:szCs w:val="20"/>
        </w:rPr>
        <w:t xml:space="preserve">(per tutti, in caso di subappalto) </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 xml:space="preserve">che in caso di aggiudicazione dell’appalto intende affidare in subappalto ad Imprese in possesso delle necessarie attestazioni i lavori o le opere riferiti alle seguenti categorie (specificare)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 xml:space="preserve">................................................................................................................................................................................…………………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 xml:space="preserve">.............................................................................................................................................................................. ………………….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 xml:space="preserve">............................................................................................................................................................................. ………………….. </w:t>
      </w:r>
    </w:p>
    <w:p w:rsidR="007520D7" w:rsidRDefault="007520D7" w:rsidP="007520D7">
      <w:pPr>
        <w:pStyle w:val="CM25"/>
        <w:jc w:val="both"/>
        <w:rPr>
          <w:rFonts w:ascii="Arial-Narrow" w:hAnsi="Arial-Narrow" w:cs="Arial-Narrow"/>
          <w:sz w:val="20"/>
          <w:szCs w:val="20"/>
        </w:rPr>
      </w:pPr>
    </w:p>
    <w:p w:rsidR="007520D7" w:rsidRDefault="007520D7" w:rsidP="007520D7">
      <w:pPr>
        <w:pStyle w:val="CM25"/>
        <w:ind w:left="426" w:hanging="426"/>
        <w:jc w:val="both"/>
        <w:rPr>
          <w:rFonts w:ascii="Arial-Narrow" w:hAnsi="Arial-Narrow" w:cs="Arial-Narrow"/>
          <w:sz w:val="20"/>
          <w:szCs w:val="20"/>
        </w:rPr>
      </w:pPr>
      <w:r w:rsidRPr="00312F74">
        <w:rPr>
          <w:rFonts w:ascii="Arial-Narrow" w:hAnsi="Arial-Narrow" w:cs="Arial-Narrow"/>
          <w:b/>
          <w:sz w:val="20"/>
          <w:szCs w:val="20"/>
        </w:rPr>
        <w:t>2</w:t>
      </w:r>
      <w:r w:rsidR="00CC5C8C">
        <w:rPr>
          <w:rFonts w:ascii="Arial-Narrow" w:hAnsi="Arial-Narrow" w:cs="Arial-Narrow"/>
          <w:b/>
          <w:sz w:val="20"/>
          <w:szCs w:val="20"/>
        </w:rPr>
        <w:t>5</w:t>
      </w:r>
      <w:r w:rsidRPr="00312F74">
        <w:rPr>
          <w:rFonts w:ascii="Arial-Narrow" w:hAnsi="Arial-Narrow" w:cs="Arial-Narrow"/>
          <w:b/>
          <w:sz w:val="20"/>
          <w:szCs w:val="20"/>
        </w:rPr>
        <w:t xml:space="preserve">) </w:t>
      </w:r>
      <w:r w:rsidRPr="00312F74">
        <w:rPr>
          <w:rFonts w:ascii="Arial-Narrow" w:hAnsi="Arial-Narrow" w:cs="Arial-Narrow"/>
          <w:b/>
          <w:sz w:val="20"/>
          <w:szCs w:val="20"/>
        </w:rPr>
        <w:tab/>
        <w:t>(per tutti)</w:t>
      </w:r>
      <w:r w:rsidRPr="00141998">
        <w:rPr>
          <w:rFonts w:ascii="Arial-Narrow" w:hAnsi="Arial-Narrow" w:cs="Arial-Narrow"/>
          <w:sz w:val="20"/>
          <w:szCs w:val="20"/>
        </w:rPr>
        <w:t xml:space="preserve"> </w:t>
      </w:r>
      <w:r>
        <w:rPr>
          <w:rFonts w:ascii="Arial-Narrow" w:hAnsi="Arial-Narrow" w:cs="Arial-Narrow"/>
          <w:sz w:val="20"/>
          <w:szCs w:val="20"/>
        </w:rPr>
        <w:t xml:space="preserve">di aver preso integrale e accurata visione della lettera d’invito, di tutti gli elaborati progettuali e del capitolato speciale dei lavori, nonché delle circostanze particolari e generali che possono aver influito sulla determinazione dell’offerta, e di accettare integralmente tutte le condizioni poste nei documenti sopra richiamati; </w:t>
      </w:r>
    </w:p>
    <w:p w:rsidR="007520D7" w:rsidRDefault="007520D7" w:rsidP="007520D7">
      <w:pPr>
        <w:pStyle w:val="CM25"/>
        <w:ind w:left="426" w:hanging="426"/>
        <w:jc w:val="both"/>
        <w:rPr>
          <w:rFonts w:ascii="Arial-Narrow" w:hAnsi="Arial-Narrow" w:cs="Arial-Narrow"/>
          <w:sz w:val="20"/>
          <w:szCs w:val="20"/>
        </w:rPr>
      </w:pPr>
    </w:p>
    <w:p w:rsidR="007520D7" w:rsidRDefault="007520D7" w:rsidP="007520D7">
      <w:pPr>
        <w:pStyle w:val="CM25"/>
        <w:ind w:left="426" w:hanging="426"/>
        <w:jc w:val="both"/>
        <w:rPr>
          <w:rFonts w:ascii="Arial-Narrow" w:hAnsi="Arial-Narrow" w:cs="Arial-Narrow"/>
          <w:sz w:val="20"/>
          <w:szCs w:val="20"/>
        </w:rPr>
      </w:pPr>
      <w:r w:rsidRPr="00651C6B">
        <w:rPr>
          <w:rFonts w:ascii="Arial-Narrow" w:hAnsi="Arial-Narrow" w:cs="Arial-Narrow"/>
          <w:b/>
          <w:sz w:val="20"/>
          <w:szCs w:val="20"/>
        </w:rPr>
        <w:t>2</w:t>
      </w:r>
      <w:r w:rsidR="00CC5C8C">
        <w:rPr>
          <w:rFonts w:ascii="Arial-Narrow" w:hAnsi="Arial-Narrow" w:cs="Arial-Narrow"/>
          <w:b/>
          <w:sz w:val="20"/>
          <w:szCs w:val="20"/>
        </w:rPr>
        <w:t>6</w:t>
      </w:r>
      <w:r w:rsidRPr="00651C6B">
        <w:rPr>
          <w:rFonts w:ascii="Arial-Narrow" w:hAnsi="Arial-Narrow" w:cs="Arial-Narrow"/>
          <w:b/>
          <w:sz w:val="20"/>
          <w:szCs w:val="20"/>
        </w:rPr>
        <w:t xml:space="preserve">) </w:t>
      </w:r>
      <w:r w:rsidRPr="00651C6B">
        <w:rPr>
          <w:rFonts w:ascii="Arial-Narrow" w:hAnsi="Arial-Narrow" w:cs="Arial-Narrow"/>
          <w:b/>
          <w:sz w:val="20"/>
          <w:szCs w:val="20"/>
        </w:rPr>
        <w:tab/>
        <w:t>(per tutti)</w:t>
      </w:r>
      <w:r w:rsidRPr="00141998">
        <w:rPr>
          <w:rFonts w:ascii="Arial-Narrow" w:hAnsi="Arial-Narrow" w:cs="Arial-Narrow"/>
          <w:sz w:val="20"/>
          <w:szCs w:val="20"/>
        </w:rPr>
        <w:t xml:space="preserve"> </w:t>
      </w:r>
      <w:r>
        <w:rPr>
          <w:rFonts w:ascii="Arial-Narrow" w:hAnsi="Arial-Narrow" w:cs="Arial-Narrow"/>
          <w:sz w:val="20"/>
          <w:szCs w:val="20"/>
        </w:rPr>
        <w:t>di avere effettuato le opportune verifiche circa la disponibilità della mano d’opera necessaria per l’esecuzione dei lavori e circa la disponibilità di attrezzature adeguate all’entità, alla tipologia e categoria dei lavori in appalto;</w:t>
      </w:r>
    </w:p>
    <w:p w:rsidR="007520D7" w:rsidRDefault="007520D7" w:rsidP="007520D7">
      <w:pPr>
        <w:pStyle w:val="CM25"/>
        <w:ind w:left="426" w:hanging="426"/>
        <w:jc w:val="both"/>
        <w:rPr>
          <w:rFonts w:ascii="Arial-Narrow" w:hAnsi="Arial-Narrow" w:cs="Arial-Narrow"/>
          <w:sz w:val="20"/>
          <w:szCs w:val="20"/>
        </w:rPr>
      </w:pPr>
    </w:p>
    <w:p w:rsidR="007520D7" w:rsidRDefault="00CC5C8C" w:rsidP="007520D7">
      <w:pPr>
        <w:pStyle w:val="CM25"/>
        <w:ind w:left="426" w:hanging="426"/>
        <w:jc w:val="both"/>
        <w:rPr>
          <w:rFonts w:ascii="Arial-Narrow" w:hAnsi="Arial-Narrow" w:cs="Arial-Narrow"/>
          <w:sz w:val="20"/>
          <w:szCs w:val="20"/>
        </w:rPr>
      </w:pPr>
      <w:r>
        <w:rPr>
          <w:rFonts w:ascii="Arial-Narrow" w:hAnsi="Arial-Narrow" w:cs="Arial-Narrow"/>
          <w:b/>
          <w:sz w:val="20"/>
          <w:szCs w:val="20"/>
        </w:rPr>
        <w:t>27</w:t>
      </w:r>
      <w:r w:rsidR="007520D7" w:rsidRPr="00651C6B">
        <w:rPr>
          <w:rFonts w:ascii="Arial-Narrow" w:hAnsi="Arial-Narrow" w:cs="Arial-Narrow"/>
          <w:b/>
          <w:sz w:val="20"/>
          <w:szCs w:val="20"/>
        </w:rPr>
        <w:t xml:space="preserve">) </w:t>
      </w:r>
      <w:r w:rsidR="007520D7" w:rsidRPr="00651C6B">
        <w:rPr>
          <w:rFonts w:ascii="Arial-Narrow" w:hAnsi="Arial-Narrow" w:cs="Arial-Narrow"/>
          <w:b/>
          <w:sz w:val="20"/>
          <w:szCs w:val="20"/>
        </w:rPr>
        <w:tab/>
        <w:t>(per tutti)</w:t>
      </w:r>
      <w:r w:rsidR="007520D7" w:rsidRPr="00141998">
        <w:rPr>
          <w:rFonts w:ascii="Arial-Narrow" w:hAnsi="Arial-Narrow" w:cs="Arial-Narrow"/>
          <w:sz w:val="20"/>
          <w:szCs w:val="20"/>
        </w:rPr>
        <w:t xml:space="preserve"> </w:t>
      </w:r>
      <w:r w:rsidR="007520D7">
        <w:rPr>
          <w:rFonts w:ascii="Arial-Narrow" w:hAnsi="Arial-Narrow" w:cs="Arial-Narrow"/>
          <w:sz w:val="20"/>
          <w:szCs w:val="20"/>
        </w:rPr>
        <w:t>di aver preso conoscenza e di aver tenuto conto nella formulazione dell’offerta delle condizioni contrattuali e degli oneri, compresi quelli eventuali relativi alla raccolta, trasporto e smaltimento dei rifiuti e/o residui di lavorazione nonché degli obblighi e degli oneri relativi alle disposizioni in materia di sicurezza, di condizioni di lavoro e di previdenza ed assistenza in vigore nel luogo dove devono essere eseguiti i lavori</w:t>
      </w:r>
      <w:r w:rsidR="007520D7" w:rsidRPr="00141998">
        <w:rPr>
          <w:rFonts w:ascii="Arial-Narrow" w:hAnsi="Arial-Narrow" w:cs="Arial-Narrow"/>
          <w:sz w:val="20"/>
          <w:szCs w:val="20"/>
        </w:rPr>
        <w:t xml:space="preserve">, </w:t>
      </w:r>
      <w:r w:rsidR="007520D7" w:rsidRPr="00651C6B">
        <w:rPr>
          <w:rFonts w:ascii="Arial-Narrow" w:hAnsi="Arial-Narrow" w:cs="Arial-Narrow"/>
          <w:sz w:val="20"/>
          <w:szCs w:val="20"/>
          <w:u w:val="single"/>
        </w:rPr>
        <w:t>nonché della vincolatività dell’offerta per 180 giorni dalla scadenza del termine per la sua presentazione</w:t>
      </w:r>
      <w:r w:rsidR="007520D7">
        <w:rPr>
          <w:rFonts w:ascii="Arial-Narrow" w:hAnsi="Arial-Narrow" w:cs="Arial-Narrow"/>
          <w:sz w:val="20"/>
          <w:szCs w:val="20"/>
        </w:rPr>
        <w:t xml:space="preserve">; </w:t>
      </w:r>
    </w:p>
    <w:p w:rsidR="007520D7" w:rsidRDefault="007520D7" w:rsidP="007520D7">
      <w:pPr>
        <w:pStyle w:val="CM25"/>
        <w:ind w:left="426"/>
        <w:jc w:val="both"/>
        <w:rPr>
          <w:rFonts w:ascii="Arial-Narrow" w:hAnsi="Arial-Narrow" w:cs="Arial-Narrow"/>
          <w:sz w:val="20"/>
          <w:szCs w:val="20"/>
        </w:rPr>
      </w:pPr>
    </w:p>
    <w:p w:rsidR="007520D7" w:rsidRDefault="007520D7" w:rsidP="007520D7">
      <w:pPr>
        <w:pStyle w:val="CM25"/>
        <w:ind w:left="426"/>
        <w:jc w:val="both"/>
        <w:rPr>
          <w:rFonts w:ascii="Arial-Narrow" w:hAnsi="Arial-Narrow" w:cs="Arial-Narrow"/>
          <w:sz w:val="20"/>
          <w:szCs w:val="20"/>
        </w:rPr>
      </w:pPr>
      <w:r w:rsidRPr="00651C6B">
        <w:rPr>
          <w:rFonts w:ascii="Arial-Narrow" w:hAnsi="Arial-Narrow" w:cs="Arial-Narrow"/>
          <w:b/>
          <w:sz w:val="20"/>
          <w:szCs w:val="20"/>
        </w:rPr>
        <w:t>(per tutti -</w:t>
      </w:r>
      <w:r>
        <w:rPr>
          <w:rFonts w:ascii="Arial-Narrow" w:hAnsi="Arial-Narrow" w:cs="Arial-Narrow"/>
          <w:b/>
          <w:sz w:val="20"/>
          <w:szCs w:val="20"/>
        </w:rPr>
        <w:t xml:space="preserve"> </w:t>
      </w:r>
      <w:r w:rsidRPr="00651C6B">
        <w:rPr>
          <w:rFonts w:ascii="Arial-Narrow" w:hAnsi="Arial-Narrow" w:cs="Arial-Narrow"/>
          <w:b/>
          <w:sz w:val="20"/>
          <w:szCs w:val="20"/>
          <w:u w:val="single"/>
        </w:rPr>
        <w:t>contrassegnare</w:t>
      </w:r>
      <w:r w:rsidRPr="00651C6B">
        <w:rPr>
          <w:rFonts w:ascii="Arial-Narrow" w:hAnsi="Arial-Narrow" w:cs="Arial-Narrow"/>
          <w:b/>
          <w:sz w:val="20"/>
          <w:szCs w:val="20"/>
        </w:rPr>
        <w:t>, a seconda del caso che interessa, la voce 2</w:t>
      </w:r>
      <w:r w:rsidR="00CC5C8C">
        <w:rPr>
          <w:rFonts w:ascii="Arial-Narrow" w:hAnsi="Arial-Narrow" w:cs="Arial-Narrow"/>
          <w:b/>
          <w:sz w:val="20"/>
          <w:szCs w:val="20"/>
        </w:rPr>
        <w:t>8</w:t>
      </w:r>
      <w:r w:rsidRPr="00651C6B">
        <w:rPr>
          <w:rFonts w:ascii="Arial-Narrow" w:hAnsi="Arial-Narrow" w:cs="Arial-Narrow"/>
          <w:b/>
          <w:sz w:val="20"/>
          <w:szCs w:val="20"/>
        </w:rPr>
        <w:t>.A), 2</w:t>
      </w:r>
      <w:r w:rsidR="00CC5C8C">
        <w:rPr>
          <w:rFonts w:ascii="Arial-Narrow" w:hAnsi="Arial-Narrow" w:cs="Arial-Narrow"/>
          <w:b/>
          <w:sz w:val="20"/>
          <w:szCs w:val="20"/>
        </w:rPr>
        <w:t>8</w:t>
      </w:r>
      <w:r w:rsidRPr="00651C6B">
        <w:rPr>
          <w:rFonts w:ascii="Arial-Narrow" w:hAnsi="Arial-Narrow" w:cs="Arial-Narrow"/>
          <w:b/>
          <w:sz w:val="20"/>
          <w:szCs w:val="20"/>
        </w:rPr>
        <w:t>.B), 2</w:t>
      </w:r>
      <w:r w:rsidR="00CC5C8C">
        <w:rPr>
          <w:rFonts w:ascii="Arial-Narrow" w:hAnsi="Arial-Narrow" w:cs="Arial-Narrow"/>
          <w:b/>
          <w:sz w:val="20"/>
          <w:szCs w:val="20"/>
        </w:rPr>
        <w:t>8</w:t>
      </w:r>
      <w:r w:rsidRPr="00651C6B">
        <w:rPr>
          <w:rFonts w:ascii="Arial-Narrow" w:hAnsi="Arial-Narrow" w:cs="Arial-Narrow"/>
          <w:b/>
          <w:sz w:val="20"/>
          <w:szCs w:val="20"/>
        </w:rPr>
        <w:t>.C) o 2</w:t>
      </w:r>
      <w:r w:rsidR="00CC5C8C">
        <w:rPr>
          <w:rFonts w:ascii="Arial-Narrow" w:hAnsi="Arial-Narrow" w:cs="Arial-Narrow"/>
          <w:b/>
          <w:sz w:val="20"/>
          <w:szCs w:val="20"/>
        </w:rPr>
        <w:t>8</w:t>
      </w:r>
      <w:r w:rsidRPr="00651C6B">
        <w:rPr>
          <w:rFonts w:ascii="Arial-Narrow" w:hAnsi="Arial-Narrow" w:cs="Arial-Narrow"/>
          <w:b/>
          <w:sz w:val="20"/>
          <w:szCs w:val="20"/>
        </w:rPr>
        <w:t>.D)</w:t>
      </w:r>
    </w:p>
    <w:p w:rsidR="007520D7" w:rsidRDefault="007520D7" w:rsidP="007520D7">
      <w:pPr>
        <w:pStyle w:val="CM25"/>
        <w:jc w:val="both"/>
        <w:rPr>
          <w:rFonts w:ascii="Arial-Narrow" w:hAnsi="Arial-Narrow" w:cs="Arial-Narrow"/>
          <w:sz w:val="20"/>
          <w:szCs w:val="20"/>
        </w:rPr>
      </w:pPr>
    </w:p>
    <w:p w:rsidR="007520D7" w:rsidRDefault="007520D7" w:rsidP="007520D7">
      <w:pPr>
        <w:pStyle w:val="CM25"/>
        <w:jc w:val="both"/>
        <w:rPr>
          <w:rFonts w:ascii="Arial-Narrow" w:hAnsi="Arial-Narrow" w:cs="Arial-Narrow"/>
          <w:sz w:val="20"/>
          <w:szCs w:val="20"/>
        </w:rPr>
      </w:pPr>
      <w:r w:rsidRPr="00651C6B">
        <w:rPr>
          <w:rFonts w:ascii="Arial-Narrow" w:hAnsi="Arial-Narrow" w:cs="Arial-Narrow"/>
          <w:b/>
          <w:sz w:val="20"/>
          <w:szCs w:val="20"/>
        </w:rPr>
        <w:t>2</w:t>
      </w:r>
      <w:r w:rsidR="00CC5C8C">
        <w:rPr>
          <w:rFonts w:ascii="Arial-Narrow" w:hAnsi="Arial-Narrow" w:cs="Arial-Narrow"/>
          <w:b/>
          <w:sz w:val="20"/>
          <w:szCs w:val="20"/>
        </w:rPr>
        <w:t>8</w:t>
      </w:r>
      <w:r w:rsidRPr="00651C6B">
        <w:rPr>
          <w:rFonts w:ascii="Arial-Narrow" w:hAnsi="Arial-Narrow" w:cs="Arial-Narrow"/>
          <w:b/>
          <w:sz w:val="20"/>
          <w:szCs w:val="20"/>
        </w:rPr>
        <w:t>.A)</w:t>
      </w:r>
      <w:r w:rsidRPr="00141998">
        <w:rPr>
          <w:rFonts w:ascii="Arial-Narrow" w:hAnsi="Arial-Narrow" w:cs="Arial-Narrow"/>
          <w:sz w:val="20"/>
          <w:szCs w:val="20"/>
        </w:rPr>
        <w:t xml:space="preserve"> </w:t>
      </w:r>
      <w:r>
        <w:rPr>
          <w:rFonts w:ascii="Arial-Narrow" w:hAnsi="Arial-Narrow" w:cs="Arial-Narrow"/>
          <w:sz w:val="20"/>
          <w:szCs w:val="20"/>
        </w:rPr>
        <w:t xml:space="preserve">che la Società/Impresa che rappresento, partecipa alla presente gara </w:t>
      </w:r>
    </w:p>
    <w:bookmarkStart w:id="5" w:name="Controllo7"/>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fldChar w:fldCharType="begin">
          <w:ffData>
            <w:name w:val="Controllo7"/>
            <w:enabled/>
            <w:calcOnExit w:val="0"/>
            <w:checkBox>
              <w:sizeAuto/>
              <w:default w:val="0"/>
            </w:checkBox>
          </w:ffData>
        </w:fldChar>
      </w:r>
      <w:r>
        <w:rPr>
          <w:rFonts w:ascii="Arial-Narrow" w:hAnsi="Arial-Narrow" w:cs="Arial-Narrow"/>
          <w:sz w:val="20"/>
          <w:szCs w:val="20"/>
        </w:rPr>
        <w:instrText xml:space="preserve"> FORMCHECKBOX </w:instrText>
      </w:r>
      <w:r w:rsidR="004321C4">
        <w:rPr>
          <w:rFonts w:ascii="Arial-Narrow" w:hAnsi="Arial-Narrow" w:cs="Arial-Narrow"/>
          <w:sz w:val="20"/>
          <w:szCs w:val="20"/>
        </w:rPr>
      </w:r>
      <w:r w:rsidR="004321C4">
        <w:rPr>
          <w:rFonts w:ascii="Arial-Narrow" w:hAnsi="Arial-Narrow" w:cs="Arial-Narrow"/>
          <w:sz w:val="20"/>
          <w:szCs w:val="20"/>
        </w:rPr>
        <w:fldChar w:fldCharType="separate"/>
      </w:r>
      <w:r>
        <w:rPr>
          <w:rFonts w:ascii="Arial-Narrow" w:hAnsi="Arial-Narrow" w:cs="Arial-Narrow"/>
          <w:sz w:val="20"/>
          <w:szCs w:val="20"/>
        </w:rPr>
        <w:fldChar w:fldCharType="end"/>
      </w:r>
      <w:bookmarkEnd w:id="5"/>
      <w:r>
        <w:rPr>
          <w:rFonts w:ascii="Arial-Narrow" w:hAnsi="Arial-Narrow" w:cs="Arial-Narrow"/>
          <w:sz w:val="20"/>
          <w:szCs w:val="20"/>
        </w:rPr>
        <w:tab/>
      </w:r>
      <w:r w:rsidRPr="00651C6B">
        <w:rPr>
          <w:rFonts w:ascii="Arial-Narrow" w:hAnsi="Arial-Narrow" w:cs="Arial-Narrow"/>
          <w:sz w:val="20"/>
          <w:szCs w:val="20"/>
          <w:bdr w:val="single" w:sz="4" w:space="0" w:color="auto"/>
        </w:rPr>
        <w:t>esclusivamente come singolo soggetto</w:t>
      </w:r>
      <w:r>
        <w:rPr>
          <w:rFonts w:ascii="Arial-Narrow" w:hAnsi="Arial-Narrow" w:cs="Arial-Narrow"/>
          <w:sz w:val="20"/>
          <w:szCs w:val="20"/>
        </w:rPr>
        <w:t xml:space="preserve">, </w:t>
      </w:r>
    </w:p>
    <w:p w:rsidR="007520D7" w:rsidRDefault="007520D7" w:rsidP="007520D7">
      <w:pPr>
        <w:pStyle w:val="CM25"/>
        <w:ind w:left="426"/>
        <w:jc w:val="both"/>
        <w:rPr>
          <w:rFonts w:ascii="Arial-Narrow" w:hAnsi="Arial-Narrow" w:cs="Arial-Narrow"/>
          <w:sz w:val="20"/>
          <w:szCs w:val="20"/>
        </w:rPr>
      </w:pP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 xml:space="preserve">OPPURE in caso di soggetti di cui all’art. </w:t>
      </w:r>
      <w:r w:rsidR="00286806">
        <w:rPr>
          <w:rFonts w:ascii="Arial-Narrow" w:hAnsi="Arial-Narrow" w:cs="Arial-Narrow"/>
          <w:sz w:val="20"/>
          <w:szCs w:val="20"/>
        </w:rPr>
        <w:t>45</w:t>
      </w:r>
      <w:r>
        <w:rPr>
          <w:rFonts w:ascii="Arial-Narrow" w:hAnsi="Arial-Narrow" w:cs="Arial-Narrow"/>
          <w:sz w:val="20"/>
          <w:szCs w:val="20"/>
        </w:rPr>
        <w:t xml:space="preserve"> comma </w:t>
      </w:r>
      <w:r w:rsidR="00286806">
        <w:rPr>
          <w:rFonts w:ascii="Arial-Narrow" w:hAnsi="Arial-Narrow" w:cs="Arial-Narrow"/>
          <w:sz w:val="20"/>
          <w:szCs w:val="20"/>
        </w:rPr>
        <w:t>2</w:t>
      </w:r>
      <w:r>
        <w:rPr>
          <w:rFonts w:ascii="Arial-Narrow" w:hAnsi="Arial-Narrow" w:cs="Arial-Narrow"/>
          <w:sz w:val="20"/>
          <w:szCs w:val="20"/>
        </w:rPr>
        <w:t xml:space="preserve"> </w:t>
      </w:r>
      <w:proofErr w:type="spellStart"/>
      <w:r>
        <w:rPr>
          <w:rFonts w:ascii="Arial-Narrow" w:hAnsi="Arial-Narrow" w:cs="Arial-Narrow"/>
          <w:sz w:val="20"/>
          <w:szCs w:val="20"/>
        </w:rPr>
        <w:t>lett</w:t>
      </w:r>
      <w:proofErr w:type="spellEnd"/>
      <w:r>
        <w:rPr>
          <w:rFonts w:ascii="Arial-Narrow" w:hAnsi="Arial-Narrow" w:cs="Arial-Narrow"/>
          <w:sz w:val="20"/>
          <w:szCs w:val="20"/>
        </w:rPr>
        <w:t xml:space="preserve">. d), e) ed f) </w:t>
      </w:r>
      <w:proofErr w:type="spellStart"/>
      <w:r>
        <w:rPr>
          <w:rFonts w:ascii="Arial-Narrow" w:hAnsi="Arial-Narrow" w:cs="Arial-Narrow"/>
          <w:sz w:val="20"/>
          <w:szCs w:val="20"/>
        </w:rPr>
        <w:t>D.lgs</w:t>
      </w:r>
      <w:proofErr w:type="spellEnd"/>
      <w:r>
        <w:rPr>
          <w:rFonts w:ascii="Arial-Narrow" w:hAnsi="Arial-Narrow" w:cs="Arial-Narrow"/>
          <w:sz w:val="20"/>
          <w:szCs w:val="20"/>
        </w:rPr>
        <w:t xml:space="preserve"> </w:t>
      </w:r>
      <w:r w:rsidR="00286806">
        <w:rPr>
          <w:rFonts w:ascii="Arial-Narrow" w:hAnsi="Arial-Narrow" w:cs="Arial-Narrow"/>
          <w:sz w:val="20"/>
          <w:szCs w:val="20"/>
        </w:rPr>
        <w:t>50</w:t>
      </w:r>
      <w:r>
        <w:rPr>
          <w:rFonts w:ascii="Arial-Narrow" w:hAnsi="Arial-Narrow" w:cs="Arial-Narrow"/>
          <w:sz w:val="20"/>
          <w:szCs w:val="20"/>
        </w:rPr>
        <w:t>/</w:t>
      </w:r>
      <w:r w:rsidR="00286806">
        <w:rPr>
          <w:rFonts w:ascii="Arial-Narrow" w:hAnsi="Arial-Narrow" w:cs="Arial-Narrow"/>
          <w:sz w:val="20"/>
          <w:szCs w:val="20"/>
        </w:rPr>
        <w:t>2016</w:t>
      </w:r>
      <w:r>
        <w:rPr>
          <w:rFonts w:ascii="Arial-Narrow" w:hAnsi="Arial-Narrow" w:cs="Arial-Narrow"/>
          <w:sz w:val="20"/>
          <w:szCs w:val="20"/>
        </w:rPr>
        <w:t xml:space="preserve"> e successive modificazioni già formalmente costituiti: </w:t>
      </w:r>
    </w:p>
    <w:p w:rsidR="007520D7" w:rsidRDefault="007520D7" w:rsidP="007520D7">
      <w:pPr>
        <w:pStyle w:val="CM25"/>
        <w:jc w:val="both"/>
        <w:rPr>
          <w:rFonts w:ascii="Arial-Narrow" w:hAnsi="Arial-Narrow" w:cs="Arial-Narrow"/>
          <w:sz w:val="20"/>
          <w:szCs w:val="20"/>
        </w:rPr>
      </w:pPr>
    </w:p>
    <w:p w:rsidR="007520D7" w:rsidRDefault="007520D7" w:rsidP="007520D7">
      <w:pPr>
        <w:pStyle w:val="CM25"/>
        <w:ind w:left="426" w:hanging="426"/>
        <w:jc w:val="both"/>
        <w:rPr>
          <w:rFonts w:ascii="Arial-Narrow" w:hAnsi="Arial-Narrow" w:cs="Arial-Narrow"/>
          <w:sz w:val="20"/>
          <w:szCs w:val="20"/>
        </w:rPr>
      </w:pPr>
      <w:r w:rsidRPr="00651C6B">
        <w:rPr>
          <w:rFonts w:ascii="Arial-Narrow" w:hAnsi="Arial-Narrow" w:cs="Arial-Narrow"/>
          <w:b/>
          <w:sz w:val="20"/>
          <w:szCs w:val="20"/>
        </w:rPr>
        <w:t>2</w:t>
      </w:r>
      <w:r w:rsidR="00CC5C8C">
        <w:rPr>
          <w:rFonts w:ascii="Arial-Narrow" w:hAnsi="Arial-Narrow" w:cs="Arial-Narrow"/>
          <w:b/>
          <w:sz w:val="20"/>
          <w:szCs w:val="20"/>
        </w:rPr>
        <w:t>8</w:t>
      </w:r>
      <w:r w:rsidRPr="00651C6B">
        <w:rPr>
          <w:rFonts w:ascii="Arial-Narrow" w:hAnsi="Arial-Narrow" w:cs="Arial-Narrow"/>
          <w:b/>
          <w:sz w:val="20"/>
          <w:szCs w:val="20"/>
        </w:rPr>
        <w:t>.B)</w:t>
      </w:r>
      <w:r w:rsidRPr="00141998">
        <w:rPr>
          <w:rFonts w:ascii="Arial-Narrow" w:hAnsi="Arial-Narrow" w:cs="Arial-Narrow"/>
          <w:sz w:val="20"/>
          <w:szCs w:val="20"/>
        </w:rPr>
        <w:t xml:space="preserve"> </w:t>
      </w:r>
      <w:r>
        <w:rPr>
          <w:rFonts w:ascii="Arial-Narrow" w:hAnsi="Arial-Narrow" w:cs="Arial-Narrow"/>
          <w:sz w:val="20"/>
          <w:szCs w:val="20"/>
        </w:rPr>
        <w:t xml:space="preserve">che la Società/Impresa che rappresento partecipa al presente appalto esclusivamente come membro del </w:t>
      </w:r>
      <w:r w:rsidRPr="00141998">
        <w:rPr>
          <w:rFonts w:ascii="Arial-Narrow" w:hAnsi="Arial-Narrow" w:cs="Arial-Narrow"/>
          <w:sz w:val="20"/>
          <w:szCs w:val="20"/>
        </w:rPr>
        <w:t>(contrassegnare l’ipotesi che ricorre)</w:t>
      </w:r>
      <w:r>
        <w:rPr>
          <w:rFonts w:ascii="Arial-Narrow" w:hAnsi="Arial-Narrow" w:cs="Arial-Narrow"/>
          <w:sz w:val="20"/>
          <w:szCs w:val="20"/>
        </w:rPr>
        <w:t xml:space="preserve">: </w:t>
      </w:r>
    </w:p>
    <w:bookmarkStart w:id="6" w:name="Controllo8"/>
    <w:p w:rsidR="007520D7" w:rsidRDefault="007520D7" w:rsidP="007520D7">
      <w:pPr>
        <w:pStyle w:val="CM25"/>
        <w:spacing w:line="276" w:lineRule="auto"/>
        <w:ind w:left="426"/>
        <w:jc w:val="both"/>
        <w:rPr>
          <w:rFonts w:ascii="Arial-Narrow" w:hAnsi="Arial-Narrow" w:cs="Arial-Narrow"/>
          <w:sz w:val="20"/>
          <w:szCs w:val="20"/>
        </w:rPr>
      </w:pPr>
      <w:r>
        <w:rPr>
          <w:rFonts w:ascii="Arial-Narrow" w:hAnsi="Arial-Narrow" w:cs="Arial-Narrow"/>
          <w:sz w:val="20"/>
          <w:szCs w:val="20"/>
        </w:rPr>
        <w:fldChar w:fldCharType="begin">
          <w:ffData>
            <w:name w:val="Controllo8"/>
            <w:enabled/>
            <w:calcOnExit w:val="0"/>
            <w:checkBox>
              <w:sizeAuto/>
              <w:default w:val="0"/>
            </w:checkBox>
          </w:ffData>
        </w:fldChar>
      </w:r>
      <w:r>
        <w:rPr>
          <w:rFonts w:ascii="Arial-Narrow" w:hAnsi="Arial-Narrow" w:cs="Arial-Narrow"/>
          <w:sz w:val="20"/>
          <w:szCs w:val="20"/>
        </w:rPr>
        <w:instrText xml:space="preserve"> FORMCHECKBOX </w:instrText>
      </w:r>
      <w:r w:rsidR="004321C4">
        <w:rPr>
          <w:rFonts w:ascii="Arial-Narrow" w:hAnsi="Arial-Narrow" w:cs="Arial-Narrow"/>
          <w:sz w:val="20"/>
          <w:szCs w:val="20"/>
        </w:rPr>
      </w:r>
      <w:r w:rsidR="004321C4">
        <w:rPr>
          <w:rFonts w:ascii="Arial-Narrow" w:hAnsi="Arial-Narrow" w:cs="Arial-Narrow"/>
          <w:sz w:val="20"/>
          <w:szCs w:val="20"/>
        </w:rPr>
        <w:fldChar w:fldCharType="separate"/>
      </w:r>
      <w:r>
        <w:rPr>
          <w:rFonts w:ascii="Arial-Narrow" w:hAnsi="Arial-Narrow" w:cs="Arial-Narrow"/>
          <w:sz w:val="20"/>
          <w:szCs w:val="20"/>
        </w:rPr>
        <w:fldChar w:fldCharType="end"/>
      </w:r>
      <w:bookmarkEnd w:id="6"/>
      <w:r>
        <w:rPr>
          <w:rFonts w:ascii="Arial-Narrow" w:hAnsi="Arial-Narrow" w:cs="Arial-Narrow"/>
          <w:sz w:val="20"/>
          <w:szCs w:val="20"/>
        </w:rPr>
        <w:tab/>
      </w:r>
      <w:r w:rsidRPr="00651C6B">
        <w:rPr>
          <w:rFonts w:ascii="Arial-Narrow" w:hAnsi="Arial-Narrow" w:cs="Arial-Narrow"/>
          <w:sz w:val="20"/>
          <w:szCs w:val="20"/>
          <w:bdr w:val="single" w:sz="4" w:space="0" w:color="auto"/>
        </w:rPr>
        <w:t xml:space="preserve">a) raggruppamento temporaneo di concorrenti ex </w:t>
      </w:r>
      <w:proofErr w:type="spellStart"/>
      <w:r w:rsidRPr="00651C6B">
        <w:rPr>
          <w:rFonts w:ascii="Arial-Narrow" w:hAnsi="Arial-Narrow" w:cs="Arial-Narrow"/>
          <w:sz w:val="20"/>
          <w:szCs w:val="20"/>
          <w:bdr w:val="single" w:sz="4" w:space="0" w:color="auto"/>
        </w:rPr>
        <w:t>lett</w:t>
      </w:r>
      <w:proofErr w:type="spellEnd"/>
      <w:r w:rsidRPr="00651C6B">
        <w:rPr>
          <w:rFonts w:ascii="Arial-Narrow" w:hAnsi="Arial-Narrow" w:cs="Arial-Narrow"/>
          <w:sz w:val="20"/>
          <w:szCs w:val="20"/>
          <w:bdr w:val="single" w:sz="4" w:space="0" w:color="auto"/>
        </w:rPr>
        <w:t xml:space="preserve">. d) </w:t>
      </w:r>
      <w:proofErr w:type="spellStart"/>
      <w:r w:rsidRPr="00651C6B">
        <w:rPr>
          <w:rFonts w:ascii="Arial-Narrow" w:hAnsi="Arial-Narrow" w:cs="Arial-Narrow"/>
          <w:sz w:val="20"/>
          <w:szCs w:val="20"/>
          <w:bdr w:val="single" w:sz="4" w:space="0" w:color="auto"/>
        </w:rPr>
        <w:t>cit</w:t>
      </w:r>
      <w:proofErr w:type="spellEnd"/>
      <w:r>
        <w:rPr>
          <w:rFonts w:ascii="Arial-Narrow" w:hAnsi="Arial-Narrow" w:cs="Arial-Narrow"/>
          <w:sz w:val="20"/>
          <w:szCs w:val="20"/>
        </w:rPr>
        <w:t xml:space="preserve"> </w:t>
      </w:r>
    </w:p>
    <w:bookmarkStart w:id="7" w:name="Controllo9"/>
    <w:p w:rsidR="007520D7" w:rsidRDefault="007520D7" w:rsidP="007520D7">
      <w:pPr>
        <w:pStyle w:val="CM25"/>
        <w:spacing w:line="276" w:lineRule="auto"/>
        <w:ind w:left="426"/>
        <w:jc w:val="both"/>
        <w:rPr>
          <w:rFonts w:ascii="Arial-Narrow" w:hAnsi="Arial-Narrow" w:cs="Arial-Narrow"/>
          <w:sz w:val="20"/>
          <w:szCs w:val="20"/>
        </w:rPr>
      </w:pPr>
      <w:r>
        <w:rPr>
          <w:rFonts w:ascii="Arial-Narrow" w:hAnsi="Arial-Narrow" w:cs="Arial-Narrow"/>
          <w:sz w:val="20"/>
          <w:szCs w:val="20"/>
        </w:rPr>
        <w:fldChar w:fldCharType="begin">
          <w:ffData>
            <w:name w:val="Controllo9"/>
            <w:enabled/>
            <w:calcOnExit w:val="0"/>
            <w:checkBox>
              <w:sizeAuto/>
              <w:default w:val="0"/>
            </w:checkBox>
          </w:ffData>
        </w:fldChar>
      </w:r>
      <w:r>
        <w:rPr>
          <w:rFonts w:ascii="Arial-Narrow" w:hAnsi="Arial-Narrow" w:cs="Arial-Narrow"/>
          <w:sz w:val="20"/>
          <w:szCs w:val="20"/>
        </w:rPr>
        <w:instrText xml:space="preserve"> FORMCHECKBOX </w:instrText>
      </w:r>
      <w:r w:rsidR="004321C4">
        <w:rPr>
          <w:rFonts w:ascii="Arial-Narrow" w:hAnsi="Arial-Narrow" w:cs="Arial-Narrow"/>
          <w:sz w:val="20"/>
          <w:szCs w:val="20"/>
        </w:rPr>
      </w:r>
      <w:r w:rsidR="004321C4">
        <w:rPr>
          <w:rFonts w:ascii="Arial-Narrow" w:hAnsi="Arial-Narrow" w:cs="Arial-Narrow"/>
          <w:sz w:val="20"/>
          <w:szCs w:val="20"/>
        </w:rPr>
        <w:fldChar w:fldCharType="separate"/>
      </w:r>
      <w:r>
        <w:rPr>
          <w:rFonts w:ascii="Arial-Narrow" w:hAnsi="Arial-Narrow" w:cs="Arial-Narrow"/>
          <w:sz w:val="20"/>
          <w:szCs w:val="20"/>
        </w:rPr>
        <w:fldChar w:fldCharType="end"/>
      </w:r>
      <w:bookmarkEnd w:id="7"/>
      <w:r>
        <w:rPr>
          <w:rFonts w:ascii="Arial-Narrow" w:hAnsi="Arial-Narrow" w:cs="Arial-Narrow"/>
          <w:sz w:val="20"/>
          <w:szCs w:val="20"/>
        </w:rPr>
        <w:tab/>
      </w:r>
      <w:r w:rsidRPr="00651C6B">
        <w:rPr>
          <w:rFonts w:ascii="Arial-Narrow" w:hAnsi="Arial-Narrow" w:cs="Arial-Narrow"/>
          <w:sz w:val="20"/>
          <w:szCs w:val="20"/>
          <w:bdr w:val="single" w:sz="4" w:space="0" w:color="auto"/>
        </w:rPr>
        <w:t xml:space="preserve">b) consorzio di concorrenti ex </w:t>
      </w:r>
      <w:proofErr w:type="spellStart"/>
      <w:r w:rsidRPr="00651C6B">
        <w:rPr>
          <w:rFonts w:ascii="Arial-Narrow" w:hAnsi="Arial-Narrow" w:cs="Arial-Narrow"/>
          <w:sz w:val="20"/>
          <w:szCs w:val="20"/>
          <w:bdr w:val="single" w:sz="4" w:space="0" w:color="auto"/>
        </w:rPr>
        <w:t>lett</w:t>
      </w:r>
      <w:proofErr w:type="spellEnd"/>
      <w:r w:rsidRPr="00651C6B">
        <w:rPr>
          <w:rFonts w:ascii="Arial-Narrow" w:hAnsi="Arial-Narrow" w:cs="Arial-Narrow"/>
          <w:sz w:val="20"/>
          <w:szCs w:val="20"/>
          <w:bdr w:val="single" w:sz="4" w:space="0" w:color="auto"/>
        </w:rPr>
        <w:t xml:space="preserve">. e) </w:t>
      </w:r>
      <w:proofErr w:type="spellStart"/>
      <w:r w:rsidRPr="00651C6B">
        <w:rPr>
          <w:rFonts w:ascii="Arial-Narrow" w:hAnsi="Arial-Narrow" w:cs="Arial-Narrow"/>
          <w:sz w:val="20"/>
          <w:szCs w:val="20"/>
          <w:bdr w:val="single" w:sz="4" w:space="0" w:color="auto"/>
        </w:rPr>
        <w:t>cit</w:t>
      </w:r>
      <w:proofErr w:type="spellEnd"/>
      <w:r>
        <w:rPr>
          <w:rFonts w:ascii="Arial-Narrow" w:hAnsi="Arial-Narrow" w:cs="Arial-Narrow"/>
          <w:sz w:val="20"/>
          <w:szCs w:val="20"/>
        </w:rPr>
        <w:t xml:space="preserve"> </w:t>
      </w:r>
    </w:p>
    <w:bookmarkStart w:id="8" w:name="Controllo10"/>
    <w:p w:rsidR="007520D7" w:rsidRDefault="007520D7" w:rsidP="007520D7">
      <w:pPr>
        <w:pStyle w:val="CM25"/>
        <w:spacing w:line="276" w:lineRule="auto"/>
        <w:ind w:left="426"/>
        <w:jc w:val="both"/>
        <w:rPr>
          <w:rFonts w:ascii="Arial-Narrow" w:hAnsi="Arial-Narrow" w:cs="Arial-Narrow"/>
          <w:sz w:val="20"/>
          <w:szCs w:val="20"/>
        </w:rPr>
      </w:pPr>
      <w:r>
        <w:rPr>
          <w:rFonts w:ascii="Arial-Narrow" w:hAnsi="Arial-Narrow" w:cs="Arial-Narrow"/>
          <w:sz w:val="20"/>
          <w:szCs w:val="20"/>
        </w:rPr>
        <w:fldChar w:fldCharType="begin">
          <w:ffData>
            <w:name w:val="Controllo10"/>
            <w:enabled/>
            <w:calcOnExit w:val="0"/>
            <w:checkBox>
              <w:sizeAuto/>
              <w:default w:val="0"/>
            </w:checkBox>
          </w:ffData>
        </w:fldChar>
      </w:r>
      <w:r>
        <w:rPr>
          <w:rFonts w:ascii="Arial-Narrow" w:hAnsi="Arial-Narrow" w:cs="Arial-Narrow"/>
          <w:sz w:val="20"/>
          <w:szCs w:val="20"/>
        </w:rPr>
        <w:instrText xml:space="preserve"> FORMCHECKBOX </w:instrText>
      </w:r>
      <w:r w:rsidR="004321C4">
        <w:rPr>
          <w:rFonts w:ascii="Arial-Narrow" w:hAnsi="Arial-Narrow" w:cs="Arial-Narrow"/>
          <w:sz w:val="20"/>
          <w:szCs w:val="20"/>
        </w:rPr>
      </w:r>
      <w:r w:rsidR="004321C4">
        <w:rPr>
          <w:rFonts w:ascii="Arial-Narrow" w:hAnsi="Arial-Narrow" w:cs="Arial-Narrow"/>
          <w:sz w:val="20"/>
          <w:szCs w:val="20"/>
        </w:rPr>
        <w:fldChar w:fldCharType="separate"/>
      </w:r>
      <w:r>
        <w:rPr>
          <w:rFonts w:ascii="Arial-Narrow" w:hAnsi="Arial-Narrow" w:cs="Arial-Narrow"/>
          <w:sz w:val="20"/>
          <w:szCs w:val="20"/>
        </w:rPr>
        <w:fldChar w:fldCharType="end"/>
      </w:r>
      <w:bookmarkEnd w:id="8"/>
      <w:r>
        <w:rPr>
          <w:rFonts w:ascii="Arial-Narrow" w:hAnsi="Arial-Narrow" w:cs="Arial-Narrow"/>
          <w:sz w:val="20"/>
          <w:szCs w:val="20"/>
        </w:rPr>
        <w:tab/>
      </w:r>
      <w:r w:rsidRPr="00651C6B">
        <w:rPr>
          <w:rFonts w:ascii="Arial-Narrow" w:hAnsi="Arial-Narrow" w:cs="Arial-Narrow"/>
          <w:sz w:val="20"/>
          <w:szCs w:val="20"/>
          <w:bdr w:val="single" w:sz="4" w:space="0" w:color="auto"/>
        </w:rPr>
        <w:t xml:space="preserve">c) soggetto ex </w:t>
      </w:r>
      <w:proofErr w:type="spellStart"/>
      <w:r w:rsidRPr="00651C6B">
        <w:rPr>
          <w:rFonts w:ascii="Arial-Narrow" w:hAnsi="Arial-Narrow" w:cs="Arial-Narrow"/>
          <w:sz w:val="20"/>
          <w:szCs w:val="20"/>
          <w:bdr w:val="single" w:sz="4" w:space="0" w:color="auto"/>
        </w:rPr>
        <w:t>lett</w:t>
      </w:r>
      <w:proofErr w:type="spellEnd"/>
      <w:r w:rsidRPr="00651C6B">
        <w:rPr>
          <w:rFonts w:ascii="Arial-Narrow" w:hAnsi="Arial-Narrow" w:cs="Arial-Narrow"/>
          <w:sz w:val="20"/>
          <w:szCs w:val="20"/>
          <w:bdr w:val="single" w:sz="4" w:space="0" w:color="auto"/>
        </w:rPr>
        <w:t xml:space="preserve">. f) </w:t>
      </w:r>
      <w:proofErr w:type="spellStart"/>
      <w:r w:rsidRPr="00651C6B">
        <w:rPr>
          <w:rFonts w:ascii="Arial-Narrow" w:hAnsi="Arial-Narrow" w:cs="Arial-Narrow"/>
          <w:sz w:val="20"/>
          <w:szCs w:val="20"/>
          <w:bdr w:val="single" w:sz="4" w:space="0" w:color="auto"/>
        </w:rPr>
        <w:t>cit</w:t>
      </w:r>
      <w:proofErr w:type="spellEnd"/>
      <w:r>
        <w:rPr>
          <w:rFonts w:ascii="Arial-Narrow" w:hAnsi="Arial-Narrow" w:cs="Arial-Narrow"/>
          <w:sz w:val="20"/>
          <w:szCs w:val="20"/>
        </w:rPr>
        <w:t xml:space="preserve">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Costituito con atto del Notaio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in data ……………………....……… a ……….……..…………...………………………… n. rep. …………………..……………………</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 xml:space="preserve">formato da (indicare denominazione sociale, forma giuridica, sede legale e codice fiscale delle imprese che costituiscono il raggruppamento oppure che sono consorziate oppure che costituiscono il soggetto di cui all’art. </w:t>
      </w:r>
      <w:r w:rsidR="00434AC1">
        <w:rPr>
          <w:rFonts w:ascii="Arial-Narrow" w:hAnsi="Arial-Narrow" w:cs="Arial-Narrow"/>
          <w:sz w:val="20"/>
          <w:szCs w:val="20"/>
        </w:rPr>
        <w:t xml:space="preserve">45 comma 2 </w:t>
      </w:r>
      <w:proofErr w:type="spellStart"/>
      <w:r w:rsidR="00434AC1">
        <w:rPr>
          <w:rFonts w:ascii="Arial-Narrow" w:hAnsi="Arial-Narrow" w:cs="Arial-Narrow"/>
          <w:sz w:val="20"/>
          <w:szCs w:val="20"/>
        </w:rPr>
        <w:t>lett</w:t>
      </w:r>
      <w:proofErr w:type="spellEnd"/>
      <w:r w:rsidR="00434AC1">
        <w:rPr>
          <w:rFonts w:ascii="Arial-Narrow" w:hAnsi="Arial-Narrow" w:cs="Arial-Narrow"/>
          <w:sz w:val="20"/>
          <w:szCs w:val="20"/>
        </w:rPr>
        <w:t xml:space="preserve"> </w:t>
      </w:r>
      <w:proofErr w:type="spellStart"/>
      <w:r>
        <w:rPr>
          <w:rFonts w:ascii="Arial-Narrow" w:hAnsi="Arial-Narrow" w:cs="Arial-Narrow"/>
          <w:sz w:val="20"/>
          <w:szCs w:val="20"/>
        </w:rPr>
        <w:t>lett</w:t>
      </w:r>
      <w:proofErr w:type="spellEnd"/>
      <w:r>
        <w:rPr>
          <w:rFonts w:ascii="Arial-Narrow" w:hAnsi="Arial-Narrow" w:cs="Arial-Narrow"/>
          <w:sz w:val="20"/>
          <w:szCs w:val="20"/>
        </w:rPr>
        <w:t xml:space="preserve">. f) del </w:t>
      </w:r>
      <w:proofErr w:type="spellStart"/>
      <w:r>
        <w:rPr>
          <w:rFonts w:ascii="Arial-Narrow" w:hAnsi="Arial-Narrow" w:cs="Arial-Narrow"/>
          <w:sz w:val="20"/>
          <w:szCs w:val="20"/>
        </w:rPr>
        <w:t>D.Lgs</w:t>
      </w:r>
      <w:proofErr w:type="spellEnd"/>
      <w:r>
        <w:rPr>
          <w:rFonts w:ascii="Arial-Narrow" w:hAnsi="Arial-Narrow" w:cs="Arial-Narrow"/>
          <w:sz w:val="20"/>
          <w:szCs w:val="20"/>
        </w:rPr>
        <w:t xml:space="preserve"> </w:t>
      </w:r>
      <w:r w:rsidR="00434AC1">
        <w:rPr>
          <w:rFonts w:ascii="Arial-Narrow" w:hAnsi="Arial-Narrow" w:cs="Arial-Narrow"/>
          <w:sz w:val="20"/>
          <w:szCs w:val="20"/>
        </w:rPr>
        <w:t>50/2016</w:t>
      </w:r>
      <w:r>
        <w:rPr>
          <w:rFonts w:ascii="Arial-Narrow" w:hAnsi="Arial-Narrow" w:cs="Arial-Narrow"/>
          <w:sz w:val="20"/>
          <w:szCs w:val="20"/>
        </w:rPr>
        <w:t xml:space="preserve">):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 xml:space="preserve">che l’impresa capogruppo (ovvero mandataria) oppure che, in caso di consorzio </w:t>
      </w:r>
      <w:proofErr w:type="spellStart"/>
      <w:r>
        <w:rPr>
          <w:rFonts w:ascii="Arial-Narrow" w:hAnsi="Arial-Narrow" w:cs="Arial-Narrow"/>
          <w:sz w:val="20"/>
          <w:szCs w:val="20"/>
        </w:rPr>
        <w:t>lett</w:t>
      </w:r>
      <w:proofErr w:type="spellEnd"/>
      <w:r>
        <w:rPr>
          <w:rFonts w:ascii="Arial-Narrow" w:hAnsi="Arial-Narrow" w:cs="Arial-Narrow"/>
          <w:sz w:val="20"/>
          <w:szCs w:val="20"/>
        </w:rPr>
        <w:t xml:space="preserve">. e) o di soggetto di cui all’art. </w:t>
      </w:r>
      <w:r w:rsidR="00434AC1">
        <w:rPr>
          <w:rFonts w:ascii="Arial-Narrow" w:hAnsi="Arial-Narrow" w:cs="Arial-Narrow"/>
          <w:sz w:val="20"/>
          <w:szCs w:val="20"/>
        </w:rPr>
        <w:t xml:space="preserve">45 comma 2 </w:t>
      </w:r>
      <w:proofErr w:type="spellStart"/>
      <w:r w:rsidR="00434AC1">
        <w:rPr>
          <w:rFonts w:ascii="Arial-Narrow" w:hAnsi="Arial-Narrow" w:cs="Arial-Narrow"/>
          <w:sz w:val="20"/>
          <w:szCs w:val="20"/>
        </w:rPr>
        <w:t>lett</w:t>
      </w:r>
      <w:proofErr w:type="spellEnd"/>
      <w:r>
        <w:rPr>
          <w:rFonts w:ascii="Arial-Narrow" w:hAnsi="Arial-Narrow" w:cs="Arial-Narrow"/>
          <w:sz w:val="20"/>
          <w:szCs w:val="20"/>
        </w:rPr>
        <w:t xml:space="preserve"> </w:t>
      </w:r>
      <w:proofErr w:type="spellStart"/>
      <w:r>
        <w:rPr>
          <w:rFonts w:ascii="Arial-Narrow" w:hAnsi="Arial-Narrow" w:cs="Arial-Narrow"/>
          <w:sz w:val="20"/>
          <w:szCs w:val="20"/>
        </w:rPr>
        <w:t>lett</w:t>
      </w:r>
      <w:proofErr w:type="spellEnd"/>
      <w:r>
        <w:rPr>
          <w:rFonts w:ascii="Arial-Narrow" w:hAnsi="Arial-Narrow" w:cs="Arial-Narrow"/>
          <w:sz w:val="20"/>
          <w:szCs w:val="20"/>
        </w:rPr>
        <w:t xml:space="preserve">. f) del </w:t>
      </w:r>
      <w:proofErr w:type="spellStart"/>
      <w:r>
        <w:rPr>
          <w:rFonts w:ascii="Arial-Narrow" w:hAnsi="Arial-Narrow" w:cs="Arial-Narrow"/>
          <w:sz w:val="20"/>
          <w:szCs w:val="20"/>
        </w:rPr>
        <w:t>D.Lgs</w:t>
      </w:r>
      <w:proofErr w:type="spellEnd"/>
      <w:r>
        <w:rPr>
          <w:rFonts w:ascii="Arial-Narrow" w:hAnsi="Arial-Narrow" w:cs="Arial-Narrow"/>
          <w:sz w:val="20"/>
          <w:szCs w:val="20"/>
        </w:rPr>
        <w:t xml:space="preserve"> </w:t>
      </w:r>
      <w:r w:rsidR="00434AC1">
        <w:rPr>
          <w:rFonts w:ascii="Arial-Narrow" w:hAnsi="Arial-Narrow" w:cs="Arial-Narrow"/>
          <w:sz w:val="20"/>
          <w:szCs w:val="20"/>
        </w:rPr>
        <w:t>50/2016</w:t>
      </w:r>
      <w:r>
        <w:rPr>
          <w:rFonts w:ascii="Arial-Narrow" w:hAnsi="Arial-Narrow" w:cs="Arial-Narrow"/>
          <w:sz w:val="20"/>
          <w:szCs w:val="20"/>
        </w:rPr>
        <w:t xml:space="preserve">, assume una quota dell’appalto in misura maggioritaria rispetto a ciascuna delle altre imprese raggruppate o consorziate, è: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 xml:space="preserve">con sede in: …………………………………………………………………………………………..……………….……..………………… </w:t>
      </w:r>
    </w:p>
    <w:p w:rsidR="007520D7" w:rsidRDefault="007520D7" w:rsidP="007520D7">
      <w:pPr>
        <w:pStyle w:val="CM29"/>
        <w:ind w:left="426"/>
        <w:rPr>
          <w:rFonts w:ascii="Arial-Narrow" w:hAnsi="Arial-Narrow" w:cs="Arial-Narrow"/>
          <w:sz w:val="20"/>
          <w:szCs w:val="20"/>
        </w:rPr>
      </w:pPr>
      <w:r>
        <w:rPr>
          <w:rFonts w:ascii="Arial-Narrow" w:hAnsi="Arial-Narrow" w:cs="Arial-Narrow"/>
          <w:sz w:val="20"/>
          <w:szCs w:val="20"/>
        </w:rPr>
        <w:t xml:space="preserve">e partecipa al presente appalto per la seguente categoria e relativa percentuale (specificare, avuto riguardo a quanto precisato nella lettera d’invito) </w:t>
      </w:r>
    </w:p>
    <w:p w:rsidR="007520D7" w:rsidRDefault="007520D7" w:rsidP="007520D7">
      <w:pPr>
        <w:pStyle w:val="CM13"/>
        <w:spacing w:line="240" w:lineRule="auto"/>
        <w:ind w:left="426"/>
        <w:rPr>
          <w:rFonts w:ascii="Arial-Narrow" w:hAnsi="Arial-Narrow" w:cs="Arial-Narrow"/>
          <w:sz w:val="20"/>
          <w:szCs w:val="20"/>
        </w:rPr>
      </w:pPr>
      <w:r>
        <w:rPr>
          <w:rFonts w:ascii="Arial-Narrow" w:hAnsi="Arial-Narrow" w:cs="Arial-Narrow"/>
          <w:sz w:val="20"/>
          <w:szCs w:val="20"/>
        </w:rPr>
        <w:t xml:space="preserve">categoria </w:t>
      </w:r>
      <w:r w:rsidRPr="00F74808">
        <w:rPr>
          <w:rFonts w:cs="Arial-Narrow,Bold"/>
          <w:bCs/>
          <w:sz w:val="20"/>
          <w:szCs w:val="20"/>
        </w:rPr>
        <w:t>……………...</w:t>
      </w:r>
      <w:r>
        <w:rPr>
          <w:rFonts w:cs="Arial-Narrow,Bold"/>
          <w:b/>
          <w:bCs/>
          <w:sz w:val="20"/>
          <w:szCs w:val="20"/>
        </w:rPr>
        <w:t xml:space="preserve"> </w:t>
      </w:r>
      <w:r>
        <w:rPr>
          <w:rFonts w:ascii="Arial-Narrow" w:hAnsi="Arial-Narrow" w:cs="Arial-Narrow"/>
          <w:sz w:val="20"/>
          <w:szCs w:val="20"/>
        </w:rPr>
        <w:t>- quota dei lavori riferiti alla predetta categoria: ………………</w:t>
      </w:r>
      <w:r w:rsidRPr="0011621D">
        <w:rPr>
          <w:rFonts w:cs="Arial-Narrow,Bold"/>
          <w:bCs/>
          <w:sz w:val="20"/>
          <w:szCs w:val="20"/>
        </w:rPr>
        <w:t>%</w:t>
      </w:r>
      <w:r w:rsidRPr="0011621D">
        <w:rPr>
          <w:rFonts w:ascii="Arial-Narrow" w:hAnsi="Arial-Narrow" w:cs="Arial-Narrow"/>
          <w:sz w:val="20"/>
          <w:szCs w:val="20"/>
        </w:rPr>
        <w:t>;</w:t>
      </w:r>
      <w:r>
        <w:rPr>
          <w:rFonts w:ascii="Arial-Narrow" w:hAnsi="Arial-Narrow" w:cs="Arial-Narrow"/>
          <w:sz w:val="20"/>
          <w:szCs w:val="20"/>
        </w:rPr>
        <w:t xml:space="preserve"> </w:t>
      </w:r>
    </w:p>
    <w:p w:rsidR="007520D7" w:rsidRDefault="007520D7" w:rsidP="007520D7">
      <w:pPr>
        <w:pStyle w:val="CM13"/>
        <w:spacing w:line="240" w:lineRule="auto"/>
        <w:ind w:left="426"/>
        <w:rPr>
          <w:rFonts w:ascii="Arial-Narrow" w:hAnsi="Arial-Narrow" w:cs="Arial-Narrow"/>
          <w:sz w:val="20"/>
          <w:szCs w:val="20"/>
        </w:rPr>
      </w:pPr>
      <w:r>
        <w:rPr>
          <w:rFonts w:ascii="Arial-Narrow" w:hAnsi="Arial-Narrow" w:cs="Arial-Narrow"/>
          <w:sz w:val="20"/>
          <w:szCs w:val="20"/>
        </w:rPr>
        <w:t xml:space="preserve">mentre le citate Imprese mandanti partecipano al presente appalto per le seguenti categorie e relative percentuali (specificare, avuto riguardo a quanto precisato nel bando integrale di gara): </w:t>
      </w:r>
    </w:p>
    <w:p w:rsidR="007520D7" w:rsidRDefault="007520D7" w:rsidP="007520D7">
      <w:pPr>
        <w:pStyle w:val="CM25"/>
        <w:ind w:left="426"/>
        <w:rPr>
          <w:rFonts w:ascii="Arial-Narrow" w:hAnsi="Arial-Narrow" w:cs="Arial-Narrow"/>
          <w:sz w:val="20"/>
          <w:szCs w:val="20"/>
        </w:rPr>
      </w:pPr>
      <w:r>
        <w:rPr>
          <w:rFonts w:ascii="Arial-Narrow" w:hAnsi="Arial-Narrow" w:cs="Arial-Narrow"/>
          <w:sz w:val="20"/>
          <w:szCs w:val="20"/>
        </w:rPr>
        <w:t xml:space="preserve">Impresa ………………………….……………. categoria </w:t>
      </w:r>
      <w:r w:rsidRPr="00F74808">
        <w:rPr>
          <w:rFonts w:cs="Arial-Narrow,Bold"/>
          <w:bCs/>
          <w:sz w:val="20"/>
          <w:szCs w:val="20"/>
        </w:rPr>
        <w:t>…..…..…..</w:t>
      </w:r>
      <w:r>
        <w:rPr>
          <w:rFonts w:cs="Arial-Narrow,Bold"/>
          <w:b/>
          <w:bCs/>
          <w:sz w:val="20"/>
          <w:szCs w:val="20"/>
        </w:rPr>
        <w:t xml:space="preserve"> </w:t>
      </w:r>
      <w:r>
        <w:rPr>
          <w:rFonts w:ascii="Arial-Narrow" w:hAnsi="Arial-Narrow" w:cs="Arial-Narrow"/>
          <w:sz w:val="20"/>
          <w:szCs w:val="20"/>
        </w:rPr>
        <w:t>- quota dei lavori riferiti alla predetta categoria: ……….…..</w:t>
      </w:r>
      <w:r w:rsidRPr="0011621D">
        <w:rPr>
          <w:rFonts w:ascii="Arial-Narrow" w:hAnsi="Arial-Narrow" w:cs="Arial-Narrow"/>
          <w:sz w:val="20"/>
          <w:szCs w:val="20"/>
        </w:rPr>
        <w:t xml:space="preserve"> %</w:t>
      </w:r>
    </w:p>
    <w:p w:rsidR="007520D7" w:rsidRDefault="007520D7" w:rsidP="007520D7">
      <w:pPr>
        <w:pStyle w:val="CM24"/>
        <w:jc w:val="both"/>
        <w:rPr>
          <w:rFonts w:cs="Arial-Narrow,Bold"/>
          <w:b/>
          <w:bCs/>
          <w:sz w:val="20"/>
          <w:szCs w:val="20"/>
        </w:rPr>
      </w:pPr>
    </w:p>
    <w:p w:rsidR="007520D7" w:rsidRDefault="007520D7" w:rsidP="007520D7">
      <w:pPr>
        <w:pStyle w:val="CM25"/>
        <w:ind w:left="426"/>
        <w:rPr>
          <w:rFonts w:ascii="Arial-Narrow" w:hAnsi="Arial-Narrow" w:cs="Arial-Narrow"/>
          <w:sz w:val="20"/>
          <w:szCs w:val="20"/>
        </w:rPr>
      </w:pPr>
      <w:r>
        <w:rPr>
          <w:rFonts w:ascii="Arial-Narrow" w:hAnsi="Arial-Narrow" w:cs="Arial-Narrow"/>
          <w:sz w:val="20"/>
          <w:szCs w:val="20"/>
        </w:rPr>
        <w:t xml:space="preserve">Impresa ………………………….……………. categoria </w:t>
      </w:r>
      <w:r w:rsidRPr="00F74808">
        <w:rPr>
          <w:rFonts w:cs="Arial-Narrow,Bold"/>
          <w:bCs/>
          <w:sz w:val="20"/>
          <w:szCs w:val="20"/>
        </w:rPr>
        <w:t>…..…..…..</w:t>
      </w:r>
      <w:r>
        <w:rPr>
          <w:rFonts w:cs="Arial-Narrow,Bold"/>
          <w:b/>
          <w:bCs/>
          <w:sz w:val="20"/>
          <w:szCs w:val="20"/>
        </w:rPr>
        <w:t xml:space="preserve"> </w:t>
      </w:r>
      <w:r>
        <w:rPr>
          <w:rFonts w:ascii="Arial-Narrow" w:hAnsi="Arial-Narrow" w:cs="Arial-Narrow"/>
          <w:sz w:val="20"/>
          <w:szCs w:val="20"/>
        </w:rPr>
        <w:t>- quota dei lavori riferiti alla predetta categoria: ……….…..</w:t>
      </w:r>
      <w:r w:rsidRPr="0011621D">
        <w:rPr>
          <w:rFonts w:ascii="Arial-Narrow" w:hAnsi="Arial-Narrow" w:cs="Arial-Narrow"/>
          <w:sz w:val="20"/>
          <w:szCs w:val="20"/>
        </w:rPr>
        <w:t xml:space="preserve"> %</w:t>
      </w:r>
    </w:p>
    <w:p w:rsidR="007520D7" w:rsidRDefault="007520D7" w:rsidP="007520D7">
      <w:pPr>
        <w:pStyle w:val="CM24"/>
        <w:jc w:val="both"/>
        <w:rPr>
          <w:rFonts w:cs="Arial-Narrow,Bold"/>
          <w:b/>
          <w:bCs/>
          <w:sz w:val="20"/>
          <w:szCs w:val="20"/>
        </w:rPr>
      </w:pPr>
    </w:p>
    <w:p w:rsidR="007520D7" w:rsidRDefault="007520D7" w:rsidP="007520D7">
      <w:pPr>
        <w:pStyle w:val="CM25"/>
        <w:ind w:left="426"/>
        <w:rPr>
          <w:rFonts w:ascii="Arial-Narrow" w:hAnsi="Arial-Narrow" w:cs="Arial-Narrow"/>
          <w:sz w:val="20"/>
          <w:szCs w:val="20"/>
        </w:rPr>
      </w:pPr>
      <w:r>
        <w:rPr>
          <w:rFonts w:ascii="Arial-Narrow" w:hAnsi="Arial-Narrow" w:cs="Arial-Narrow"/>
          <w:sz w:val="20"/>
          <w:szCs w:val="20"/>
        </w:rPr>
        <w:t xml:space="preserve">Impresa ………………………….……………. categoria </w:t>
      </w:r>
      <w:r w:rsidRPr="00F74808">
        <w:rPr>
          <w:rFonts w:cs="Arial-Narrow,Bold"/>
          <w:bCs/>
          <w:sz w:val="20"/>
          <w:szCs w:val="20"/>
        </w:rPr>
        <w:t>…..…..…..</w:t>
      </w:r>
      <w:r>
        <w:rPr>
          <w:rFonts w:cs="Arial-Narrow,Bold"/>
          <w:b/>
          <w:bCs/>
          <w:sz w:val="20"/>
          <w:szCs w:val="20"/>
        </w:rPr>
        <w:t xml:space="preserve"> </w:t>
      </w:r>
      <w:r>
        <w:rPr>
          <w:rFonts w:ascii="Arial-Narrow" w:hAnsi="Arial-Narrow" w:cs="Arial-Narrow"/>
          <w:sz w:val="20"/>
          <w:szCs w:val="20"/>
        </w:rPr>
        <w:t>- quota dei lavori riferiti alla predetta categoria: ……….…..</w:t>
      </w:r>
      <w:r w:rsidRPr="0011621D">
        <w:rPr>
          <w:rFonts w:ascii="Arial-Narrow" w:hAnsi="Arial-Narrow" w:cs="Arial-Narrow"/>
          <w:sz w:val="20"/>
          <w:szCs w:val="20"/>
        </w:rPr>
        <w:t xml:space="preserve"> %</w:t>
      </w:r>
    </w:p>
    <w:p w:rsidR="007520D7" w:rsidRPr="007520D7" w:rsidRDefault="007520D7" w:rsidP="007520D7">
      <w:pPr>
        <w:pStyle w:val="Default"/>
      </w:pPr>
    </w:p>
    <w:p w:rsidR="007520D7"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sz w:val="20"/>
          <w:szCs w:val="20"/>
        </w:rPr>
      </w:pPr>
      <w:r>
        <w:rPr>
          <w:rFonts w:cs="Arial-Narrow,Bold"/>
          <w:b/>
          <w:bCs/>
          <w:sz w:val="20"/>
          <w:szCs w:val="20"/>
        </w:rPr>
        <w:t xml:space="preserve">N.B. NELLA DICHIARAZIONE CHE PRECEDE E’ OBBLIGATORIO L’INSERIMENTO DELLA PERCENTUALE </w:t>
      </w:r>
      <w:r>
        <w:rPr>
          <w:rFonts w:cs="Arial-Narrow,Bold"/>
          <w:b/>
          <w:bCs/>
          <w:sz w:val="20"/>
          <w:szCs w:val="20"/>
        </w:rPr>
        <w:lastRenderedPageBreak/>
        <w:t xml:space="preserve">CORRISPONDENTE ALLA QUOTA DEI LAVORI CHE, </w:t>
      </w:r>
      <w:r>
        <w:rPr>
          <w:rFonts w:cs="Arial-Narrow,Bold"/>
          <w:b/>
          <w:bCs/>
          <w:sz w:val="20"/>
          <w:szCs w:val="20"/>
          <w:u w:val="single"/>
        </w:rPr>
        <w:t>PER LA CATEGORIA DI CUI SI COMPONE L’OPERA</w:t>
      </w:r>
      <w:r>
        <w:rPr>
          <w:rFonts w:cs="Arial-Narrow,Bold"/>
          <w:b/>
          <w:bCs/>
          <w:sz w:val="20"/>
          <w:szCs w:val="20"/>
        </w:rPr>
        <w:t xml:space="preserve">, CIASCUN COMPONENTE DEL RAGGRUPPAMENTO / CONSORZIO ANDRA’ AD ASSUMERE FACENDO ATTENZIONE CHE: </w:t>
      </w:r>
    </w:p>
    <w:p w:rsidR="007520D7"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b/>
          <w:bCs/>
          <w:sz w:val="20"/>
          <w:szCs w:val="20"/>
        </w:rPr>
      </w:pPr>
    </w:p>
    <w:p w:rsidR="007520D7"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sz w:val="20"/>
          <w:szCs w:val="20"/>
        </w:rPr>
      </w:pPr>
      <w:r>
        <w:rPr>
          <w:rFonts w:cs="Arial-Narrow,Bold"/>
          <w:b/>
          <w:bCs/>
          <w:sz w:val="20"/>
          <w:szCs w:val="20"/>
        </w:rPr>
        <w:t xml:space="preserve">L’IMPORTO RISULTANTE DA TALE PERCENTUALE RIENTRI NEI LIMITI DELLA QUALIFICAZIONE POSSEDUTA; </w:t>
      </w:r>
    </w:p>
    <w:p w:rsidR="007520D7"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b/>
          <w:bCs/>
          <w:sz w:val="20"/>
          <w:szCs w:val="20"/>
        </w:rPr>
      </w:pPr>
    </w:p>
    <w:p w:rsidR="007520D7"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sz w:val="20"/>
          <w:szCs w:val="20"/>
        </w:rPr>
      </w:pPr>
      <w:r>
        <w:rPr>
          <w:rFonts w:cs="Arial-Narrow,Bold"/>
          <w:b/>
          <w:bCs/>
          <w:sz w:val="20"/>
          <w:szCs w:val="20"/>
        </w:rPr>
        <w:t xml:space="preserve">LA SOMMA DELLE PERCENTUALI COPRA AL 100% LA CATEGORIA DI CUI SI COMPONE L’OPERA; </w:t>
      </w:r>
    </w:p>
    <w:p w:rsidR="007520D7" w:rsidRDefault="007520D7" w:rsidP="007520D7">
      <w:pPr>
        <w:pStyle w:val="CM25"/>
        <w:pBdr>
          <w:top w:val="single" w:sz="4" w:space="1" w:color="auto"/>
          <w:left w:val="single" w:sz="4" w:space="4" w:color="auto"/>
          <w:bottom w:val="single" w:sz="4" w:space="1" w:color="auto"/>
          <w:right w:val="single" w:sz="4" w:space="4" w:color="auto"/>
        </w:pBdr>
        <w:jc w:val="both"/>
        <w:rPr>
          <w:rFonts w:cs="Arial-Narrow,Bold"/>
          <w:b/>
          <w:bCs/>
          <w:sz w:val="20"/>
          <w:szCs w:val="20"/>
        </w:rPr>
      </w:pPr>
    </w:p>
    <w:p w:rsidR="007520D7" w:rsidRDefault="007520D7" w:rsidP="007520D7">
      <w:pPr>
        <w:pStyle w:val="CM25"/>
        <w:pBdr>
          <w:top w:val="single" w:sz="4" w:space="1" w:color="auto"/>
          <w:left w:val="single" w:sz="4" w:space="4" w:color="auto"/>
          <w:bottom w:val="single" w:sz="4" w:space="1" w:color="auto"/>
          <w:right w:val="single" w:sz="4" w:space="4" w:color="auto"/>
        </w:pBdr>
        <w:jc w:val="both"/>
        <w:rPr>
          <w:rFonts w:cs="Arial-Narrow,Bold"/>
          <w:sz w:val="20"/>
          <w:szCs w:val="20"/>
        </w:rPr>
      </w:pPr>
      <w:r>
        <w:rPr>
          <w:rFonts w:cs="Arial-Narrow,Bold"/>
          <w:b/>
          <w:bCs/>
          <w:sz w:val="20"/>
          <w:szCs w:val="20"/>
        </w:rPr>
        <w:t xml:space="preserve">LA RIPARTIZIONE DELLE QUOTE DI PARTECIPAZIONE FRA I CONCORRENTI RAGGRUPPATI O CONSORZIATI DEVE IN OGNI MODO RISPETTARE LE DISPOSIZIONI DEL BANDO DI GARA E DELL’ART. 92 DEL D.P.R. 207/2010; </w:t>
      </w:r>
    </w:p>
    <w:p w:rsidR="007520D7" w:rsidRDefault="007520D7" w:rsidP="007520D7">
      <w:pPr>
        <w:pStyle w:val="CM25"/>
        <w:ind w:left="575"/>
        <w:jc w:val="both"/>
        <w:rPr>
          <w:rFonts w:ascii="Arial-Narrow" w:hAnsi="Arial-Narrow" w:cs="Arial-Narrow"/>
          <w:sz w:val="20"/>
          <w:szCs w:val="20"/>
        </w:rPr>
      </w:pP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 xml:space="preserve">OPPURE in caso di soggetti di cui all’art. </w:t>
      </w:r>
      <w:r w:rsidR="00434AC1">
        <w:rPr>
          <w:rFonts w:ascii="Arial-Narrow" w:hAnsi="Arial-Narrow" w:cs="Arial-Narrow"/>
          <w:sz w:val="20"/>
          <w:szCs w:val="20"/>
        </w:rPr>
        <w:t xml:space="preserve">45 comma 2 </w:t>
      </w:r>
      <w:proofErr w:type="spellStart"/>
      <w:r w:rsidR="00434AC1">
        <w:rPr>
          <w:rFonts w:ascii="Arial-Narrow" w:hAnsi="Arial-Narrow" w:cs="Arial-Narrow"/>
          <w:sz w:val="20"/>
          <w:szCs w:val="20"/>
        </w:rPr>
        <w:t>lett</w:t>
      </w:r>
      <w:proofErr w:type="spellEnd"/>
      <w:r w:rsidR="00434AC1">
        <w:rPr>
          <w:rFonts w:ascii="Arial-Narrow" w:hAnsi="Arial-Narrow" w:cs="Arial-Narrow"/>
          <w:sz w:val="20"/>
          <w:szCs w:val="20"/>
        </w:rPr>
        <w:t xml:space="preserve"> </w:t>
      </w:r>
      <w:proofErr w:type="spellStart"/>
      <w:r>
        <w:rPr>
          <w:rFonts w:ascii="Arial-Narrow" w:hAnsi="Arial-Narrow" w:cs="Arial-Narrow"/>
          <w:sz w:val="20"/>
          <w:szCs w:val="20"/>
        </w:rPr>
        <w:t>lett</w:t>
      </w:r>
      <w:proofErr w:type="spellEnd"/>
      <w:r>
        <w:rPr>
          <w:rFonts w:ascii="Arial-Narrow" w:hAnsi="Arial-Narrow" w:cs="Arial-Narrow"/>
          <w:sz w:val="20"/>
          <w:szCs w:val="20"/>
        </w:rPr>
        <w:t xml:space="preserve">. d) ed e) del </w:t>
      </w:r>
      <w:proofErr w:type="spellStart"/>
      <w:r>
        <w:rPr>
          <w:rFonts w:ascii="Arial-Narrow" w:hAnsi="Arial-Narrow" w:cs="Arial-Narrow"/>
          <w:sz w:val="20"/>
          <w:szCs w:val="20"/>
        </w:rPr>
        <w:t>D.lgs</w:t>
      </w:r>
      <w:proofErr w:type="spellEnd"/>
      <w:r>
        <w:rPr>
          <w:rFonts w:ascii="Arial-Narrow" w:hAnsi="Arial-Narrow" w:cs="Arial-Narrow"/>
          <w:sz w:val="20"/>
          <w:szCs w:val="20"/>
        </w:rPr>
        <w:t xml:space="preserve"> </w:t>
      </w:r>
      <w:r w:rsidR="00434AC1">
        <w:rPr>
          <w:rFonts w:ascii="Arial-Narrow" w:hAnsi="Arial-Narrow" w:cs="Arial-Narrow"/>
          <w:sz w:val="20"/>
          <w:szCs w:val="20"/>
        </w:rPr>
        <w:t>50/2016</w:t>
      </w:r>
      <w:r>
        <w:rPr>
          <w:rFonts w:ascii="Arial-Narrow" w:hAnsi="Arial-Narrow" w:cs="Arial-Narrow"/>
          <w:sz w:val="20"/>
          <w:szCs w:val="20"/>
        </w:rPr>
        <w:t xml:space="preserve"> non ancora costituiti:</w:t>
      </w:r>
    </w:p>
    <w:p w:rsidR="007520D7" w:rsidRDefault="007520D7" w:rsidP="007520D7">
      <w:pPr>
        <w:pStyle w:val="CM25"/>
        <w:jc w:val="both"/>
        <w:rPr>
          <w:rFonts w:ascii="Arial-Narrow" w:hAnsi="Arial-Narrow" w:cs="Arial-Narrow"/>
          <w:sz w:val="20"/>
          <w:szCs w:val="20"/>
        </w:rPr>
      </w:pPr>
    </w:p>
    <w:p w:rsidR="007520D7" w:rsidRDefault="007520D7" w:rsidP="007520D7">
      <w:pPr>
        <w:pStyle w:val="CM25"/>
        <w:ind w:left="426" w:hanging="426"/>
        <w:jc w:val="both"/>
        <w:rPr>
          <w:rFonts w:ascii="Arial-Narrow" w:hAnsi="Arial-Narrow" w:cs="Arial-Narrow"/>
          <w:sz w:val="20"/>
          <w:szCs w:val="20"/>
        </w:rPr>
      </w:pPr>
      <w:r>
        <w:rPr>
          <w:rFonts w:cs="Arial-Narrow,Bold"/>
          <w:b/>
          <w:bCs/>
          <w:sz w:val="20"/>
          <w:szCs w:val="20"/>
        </w:rPr>
        <w:t>2</w:t>
      </w:r>
      <w:r w:rsidR="00CC5C8C">
        <w:rPr>
          <w:rFonts w:cs="Arial-Narrow,Bold"/>
          <w:b/>
          <w:bCs/>
          <w:sz w:val="20"/>
          <w:szCs w:val="20"/>
        </w:rPr>
        <w:t>8</w:t>
      </w:r>
      <w:r>
        <w:rPr>
          <w:rFonts w:cs="Arial-Narrow,Bold"/>
          <w:b/>
          <w:bCs/>
          <w:sz w:val="20"/>
          <w:szCs w:val="20"/>
        </w:rPr>
        <w:t xml:space="preserve">.C) </w:t>
      </w:r>
      <w:r>
        <w:rPr>
          <w:rFonts w:ascii="Arial-Narrow" w:hAnsi="Arial-Narrow" w:cs="Arial-Narrow"/>
          <w:sz w:val="20"/>
          <w:szCs w:val="20"/>
        </w:rPr>
        <w:t xml:space="preserve">che la Società/Impresa che rappresento partecipa al presente appalto esclusivamente come membro del </w:t>
      </w:r>
      <w:r>
        <w:rPr>
          <w:rFonts w:ascii="Arial-Narrow,Italic" w:hAnsi="Arial-Narrow,Italic" w:cs="Arial-Narrow,Italic"/>
          <w:sz w:val="20"/>
          <w:szCs w:val="20"/>
        </w:rPr>
        <w:t>(</w:t>
      </w:r>
      <w:r>
        <w:rPr>
          <w:rFonts w:ascii="Arial-Narrow,Italic" w:hAnsi="Arial-Narrow,Italic" w:cs="Arial-Narrow,Italic"/>
          <w:sz w:val="20"/>
          <w:szCs w:val="20"/>
          <w:u w:val="single"/>
        </w:rPr>
        <w:t xml:space="preserve">contrassegnare </w:t>
      </w:r>
      <w:r>
        <w:rPr>
          <w:rFonts w:ascii="Arial-Narrow,Italic" w:hAnsi="Arial-Narrow,Italic" w:cs="Arial-Narrow,Italic"/>
          <w:sz w:val="20"/>
          <w:szCs w:val="20"/>
        </w:rPr>
        <w:t>l’ipotesi che ricorre)</w:t>
      </w:r>
      <w:r>
        <w:rPr>
          <w:rFonts w:ascii="Arial-Narrow" w:hAnsi="Arial-Narrow" w:cs="Arial-Narrow"/>
          <w:sz w:val="20"/>
          <w:szCs w:val="20"/>
        </w:rPr>
        <w:t xml:space="preserve">: </w:t>
      </w:r>
    </w:p>
    <w:bookmarkStart w:id="9" w:name="Controllo11"/>
    <w:p w:rsidR="007520D7" w:rsidRDefault="007520D7" w:rsidP="007520D7">
      <w:pPr>
        <w:pStyle w:val="CM28"/>
        <w:spacing w:line="360" w:lineRule="auto"/>
        <w:ind w:firstLine="426"/>
        <w:rPr>
          <w:rFonts w:ascii="Arial-Narrow" w:hAnsi="Arial-Narrow" w:cs="Arial-Narrow"/>
          <w:sz w:val="20"/>
          <w:szCs w:val="20"/>
        </w:rPr>
      </w:pPr>
      <w:r>
        <w:rPr>
          <w:rFonts w:ascii="Arial-Narrow" w:hAnsi="Arial-Narrow" w:cs="Arial-Narrow"/>
          <w:sz w:val="20"/>
          <w:szCs w:val="20"/>
        </w:rPr>
        <w:fldChar w:fldCharType="begin">
          <w:ffData>
            <w:name w:val="Controllo11"/>
            <w:enabled/>
            <w:calcOnExit w:val="0"/>
            <w:checkBox>
              <w:sizeAuto/>
              <w:default w:val="0"/>
            </w:checkBox>
          </w:ffData>
        </w:fldChar>
      </w:r>
      <w:r>
        <w:rPr>
          <w:rFonts w:ascii="Arial-Narrow" w:hAnsi="Arial-Narrow" w:cs="Arial-Narrow"/>
          <w:sz w:val="20"/>
          <w:szCs w:val="20"/>
        </w:rPr>
        <w:instrText xml:space="preserve"> FORMCHECKBOX </w:instrText>
      </w:r>
      <w:r w:rsidR="004321C4">
        <w:rPr>
          <w:rFonts w:ascii="Arial-Narrow" w:hAnsi="Arial-Narrow" w:cs="Arial-Narrow"/>
          <w:sz w:val="20"/>
          <w:szCs w:val="20"/>
        </w:rPr>
      </w:r>
      <w:r w:rsidR="004321C4">
        <w:rPr>
          <w:rFonts w:ascii="Arial-Narrow" w:hAnsi="Arial-Narrow" w:cs="Arial-Narrow"/>
          <w:sz w:val="20"/>
          <w:szCs w:val="20"/>
        </w:rPr>
        <w:fldChar w:fldCharType="separate"/>
      </w:r>
      <w:r>
        <w:rPr>
          <w:rFonts w:ascii="Arial-Narrow" w:hAnsi="Arial-Narrow" w:cs="Arial-Narrow"/>
          <w:sz w:val="20"/>
          <w:szCs w:val="20"/>
        </w:rPr>
        <w:fldChar w:fldCharType="end"/>
      </w:r>
      <w:bookmarkEnd w:id="9"/>
      <w:r>
        <w:rPr>
          <w:rFonts w:ascii="Arial-Narrow" w:hAnsi="Arial-Narrow" w:cs="Arial-Narrow"/>
          <w:sz w:val="20"/>
          <w:szCs w:val="20"/>
        </w:rPr>
        <w:tab/>
      </w:r>
      <w:r w:rsidRPr="001E01EA">
        <w:rPr>
          <w:rFonts w:ascii="Arial-Narrow" w:hAnsi="Arial-Narrow" w:cs="Arial-Narrow"/>
          <w:sz w:val="20"/>
          <w:szCs w:val="20"/>
          <w:bdr w:val="single" w:sz="4" w:space="0" w:color="auto"/>
        </w:rPr>
        <w:t xml:space="preserve">a) raggruppamento temporaneo di concorrenti ex </w:t>
      </w:r>
      <w:proofErr w:type="spellStart"/>
      <w:r w:rsidRPr="001E01EA">
        <w:rPr>
          <w:rFonts w:ascii="Arial-Narrow" w:hAnsi="Arial-Narrow" w:cs="Arial-Narrow"/>
          <w:sz w:val="20"/>
          <w:szCs w:val="20"/>
          <w:bdr w:val="single" w:sz="4" w:space="0" w:color="auto"/>
        </w:rPr>
        <w:t>lett</w:t>
      </w:r>
      <w:proofErr w:type="spellEnd"/>
      <w:r w:rsidRPr="001E01EA">
        <w:rPr>
          <w:rFonts w:ascii="Arial-Narrow" w:hAnsi="Arial-Narrow" w:cs="Arial-Narrow"/>
          <w:sz w:val="20"/>
          <w:szCs w:val="20"/>
          <w:bdr w:val="single" w:sz="4" w:space="0" w:color="auto"/>
        </w:rPr>
        <w:t xml:space="preserve">. d) </w:t>
      </w:r>
      <w:proofErr w:type="spellStart"/>
      <w:r w:rsidRPr="001E01EA">
        <w:rPr>
          <w:rFonts w:ascii="Arial-Narrow" w:hAnsi="Arial-Narrow" w:cs="Arial-Narrow"/>
          <w:sz w:val="20"/>
          <w:szCs w:val="20"/>
          <w:bdr w:val="single" w:sz="4" w:space="0" w:color="auto"/>
        </w:rPr>
        <w:t>cit</w:t>
      </w:r>
      <w:proofErr w:type="spellEnd"/>
      <w:r>
        <w:rPr>
          <w:rFonts w:ascii="Arial-Narrow" w:hAnsi="Arial-Narrow" w:cs="Arial-Narrow"/>
          <w:sz w:val="20"/>
          <w:szCs w:val="20"/>
        </w:rPr>
        <w:t xml:space="preserve"> </w:t>
      </w:r>
    </w:p>
    <w:bookmarkStart w:id="10" w:name="Controllo12"/>
    <w:p w:rsidR="007520D7" w:rsidRDefault="007520D7" w:rsidP="007520D7">
      <w:pPr>
        <w:pStyle w:val="CM25"/>
        <w:spacing w:line="360" w:lineRule="auto"/>
        <w:ind w:firstLine="426"/>
        <w:rPr>
          <w:rFonts w:ascii="Arial-Narrow" w:hAnsi="Arial-Narrow" w:cs="Arial-Narrow"/>
          <w:sz w:val="20"/>
          <w:szCs w:val="20"/>
        </w:rPr>
      </w:pPr>
      <w:r>
        <w:rPr>
          <w:rFonts w:ascii="Arial-Narrow" w:hAnsi="Arial-Narrow" w:cs="Arial-Narrow"/>
          <w:sz w:val="20"/>
          <w:szCs w:val="20"/>
        </w:rPr>
        <w:fldChar w:fldCharType="begin">
          <w:ffData>
            <w:name w:val="Controllo12"/>
            <w:enabled/>
            <w:calcOnExit w:val="0"/>
            <w:checkBox>
              <w:sizeAuto/>
              <w:default w:val="0"/>
            </w:checkBox>
          </w:ffData>
        </w:fldChar>
      </w:r>
      <w:r>
        <w:rPr>
          <w:rFonts w:ascii="Arial-Narrow" w:hAnsi="Arial-Narrow" w:cs="Arial-Narrow"/>
          <w:sz w:val="20"/>
          <w:szCs w:val="20"/>
        </w:rPr>
        <w:instrText xml:space="preserve"> FORMCHECKBOX </w:instrText>
      </w:r>
      <w:r w:rsidR="004321C4">
        <w:rPr>
          <w:rFonts w:ascii="Arial-Narrow" w:hAnsi="Arial-Narrow" w:cs="Arial-Narrow"/>
          <w:sz w:val="20"/>
          <w:szCs w:val="20"/>
        </w:rPr>
      </w:r>
      <w:r w:rsidR="004321C4">
        <w:rPr>
          <w:rFonts w:ascii="Arial-Narrow" w:hAnsi="Arial-Narrow" w:cs="Arial-Narrow"/>
          <w:sz w:val="20"/>
          <w:szCs w:val="20"/>
        </w:rPr>
        <w:fldChar w:fldCharType="separate"/>
      </w:r>
      <w:r>
        <w:rPr>
          <w:rFonts w:ascii="Arial-Narrow" w:hAnsi="Arial-Narrow" w:cs="Arial-Narrow"/>
          <w:sz w:val="20"/>
          <w:szCs w:val="20"/>
        </w:rPr>
        <w:fldChar w:fldCharType="end"/>
      </w:r>
      <w:bookmarkEnd w:id="10"/>
      <w:r>
        <w:rPr>
          <w:rFonts w:ascii="Arial-Narrow" w:hAnsi="Arial-Narrow" w:cs="Arial-Narrow"/>
          <w:sz w:val="20"/>
          <w:szCs w:val="20"/>
        </w:rPr>
        <w:tab/>
      </w:r>
      <w:r w:rsidRPr="001E01EA">
        <w:rPr>
          <w:rFonts w:ascii="Arial-Narrow" w:hAnsi="Arial-Narrow" w:cs="Arial-Narrow"/>
          <w:sz w:val="20"/>
          <w:szCs w:val="20"/>
          <w:bdr w:val="single" w:sz="4" w:space="0" w:color="auto"/>
        </w:rPr>
        <w:t xml:space="preserve">b) consorzio di concorrenti ex </w:t>
      </w:r>
      <w:proofErr w:type="spellStart"/>
      <w:r w:rsidRPr="001E01EA">
        <w:rPr>
          <w:rFonts w:ascii="Arial-Narrow" w:hAnsi="Arial-Narrow" w:cs="Arial-Narrow"/>
          <w:sz w:val="20"/>
          <w:szCs w:val="20"/>
          <w:bdr w:val="single" w:sz="4" w:space="0" w:color="auto"/>
        </w:rPr>
        <w:t>lett</w:t>
      </w:r>
      <w:proofErr w:type="spellEnd"/>
      <w:r w:rsidRPr="001E01EA">
        <w:rPr>
          <w:rFonts w:ascii="Arial-Narrow" w:hAnsi="Arial-Narrow" w:cs="Arial-Narrow"/>
          <w:sz w:val="20"/>
          <w:szCs w:val="20"/>
          <w:bdr w:val="single" w:sz="4" w:space="0" w:color="auto"/>
        </w:rPr>
        <w:t xml:space="preserve">. e) </w:t>
      </w:r>
      <w:proofErr w:type="spellStart"/>
      <w:r w:rsidRPr="001E01EA">
        <w:rPr>
          <w:rFonts w:ascii="Arial-Narrow" w:hAnsi="Arial-Narrow" w:cs="Arial-Narrow"/>
          <w:sz w:val="20"/>
          <w:szCs w:val="20"/>
          <w:bdr w:val="single" w:sz="4" w:space="0" w:color="auto"/>
        </w:rPr>
        <w:t>cit</w:t>
      </w:r>
      <w:proofErr w:type="spellEnd"/>
      <w:r>
        <w:rPr>
          <w:rFonts w:ascii="Arial-Narrow" w:hAnsi="Arial-Narrow" w:cs="Arial-Narrow"/>
          <w:sz w:val="20"/>
          <w:szCs w:val="20"/>
        </w:rPr>
        <w:t xml:space="preserve"> </w:t>
      </w:r>
    </w:p>
    <w:p w:rsidR="007520D7" w:rsidRDefault="007520D7" w:rsidP="007520D7">
      <w:pPr>
        <w:pStyle w:val="CM24"/>
        <w:ind w:left="426"/>
        <w:rPr>
          <w:rFonts w:ascii="Arial-Narrow" w:hAnsi="Arial-Narrow" w:cs="Arial-Narrow"/>
          <w:sz w:val="20"/>
          <w:szCs w:val="20"/>
        </w:rPr>
      </w:pPr>
      <w:r>
        <w:rPr>
          <w:rFonts w:ascii="Arial-Narrow" w:hAnsi="Arial-Narrow" w:cs="Arial-Narrow"/>
          <w:sz w:val="20"/>
          <w:szCs w:val="20"/>
        </w:rPr>
        <w:t xml:space="preserve">che in caso di aggiudicazione sarà costituito da (indicare denominazione sociale, forma giuridica, sede legale e codice fiscale delle imprese che costituiranno il raggruppamento oppure che si consorzieranno): </w:t>
      </w:r>
    </w:p>
    <w:p w:rsidR="007520D7" w:rsidRDefault="007520D7" w:rsidP="007520D7">
      <w:pPr>
        <w:pStyle w:val="CM24"/>
        <w:spacing w:line="360" w:lineRule="auto"/>
        <w:ind w:firstLine="426"/>
        <w:rPr>
          <w:rFonts w:ascii="Arial-Narrow" w:hAnsi="Arial-Narrow" w:cs="Arial-Narrow"/>
          <w:sz w:val="20"/>
          <w:szCs w:val="20"/>
        </w:rPr>
      </w:pPr>
      <w:r>
        <w:rPr>
          <w:rFonts w:ascii="Arial-Narrow" w:hAnsi="Arial-Narrow" w:cs="Arial-Narrow"/>
          <w:sz w:val="20"/>
          <w:szCs w:val="20"/>
        </w:rPr>
        <w:t xml:space="preserve">……………………………………………………...………………………………………………………………….………………………… </w:t>
      </w:r>
    </w:p>
    <w:p w:rsidR="007520D7" w:rsidRDefault="007520D7" w:rsidP="007520D7">
      <w:pPr>
        <w:pStyle w:val="CM27"/>
        <w:spacing w:line="360" w:lineRule="auto"/>
        <w:ind w:firstLine="426"/>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7"/>
        <w:ind w:left="426"/>
        <w:rPr>
          <w:rFonts w:ascii="Arial-Narrow" w:hAnsi="Arial-Narrow" w:cs="Arial-Narrow"/>
          <w:sz w:val="20"/>
          <w:szCs w:val="20"/>
        </w:rPr>
      </w:pPr>
      <w:r>
        <w:rPr>
          <w:rFonts w:ascii="Arial-Narrow" w:hAnsi="Arial-Narrow" w:cs="Arial-Narrow"/>
          <w:sz w:val="20"/>
          <w:szCs w:val="20"/>
        </w:rPr>
        <w:t xml:space="preserve">che l’impresa capogruppo (ovvero mandataria) oppure che, in caso di consorzio </w:t>
      </w:r>
      <w:proofErr w:type="spellStart"/>
      <w:r>
        <w:rPr>
          <w:rFonts w:ascii="Arial-Narrow" w:hAnsi="Arial-Narrow" w:cs="Arial-Narrow"/>
          <w:sz w:val="20"/>
          <w:szCs w:val="20"/>
        </w:rPr>
        <w:t>lett</w:t>
      </w:r>
      <w:proofErr w:type="spellEnd"/>
      <w:r>
        <w:rPr>
          <w:rFonts w:ascii="Arial-Narrow" w:hAnsi="Arial-Narrow" w:cs="Arial-Narrow"/>
          <w:sz w:val="20"/>
          <w:szCs w:val="20"/>
        </w:rPr>
        <w:t xml:space="preserve">. e) del </w:t>
      </w:r>
      <w:proofErr w:type="spellStart"/>
      <w:r>
        <w:rPr>
          <w:rFonts w:ascii="Arial-Narrow" w:hAnsi="Arial-Narrow" w:cs="Arial-Narrow"/>
          <w:sz w:val="20"/>
          <w:szCs w:val="20"/>
        </w:rPr>
        <w:t>D.Lgs</w:t>
      </w:r>
      <w:proofErr w:type="spellEnd"/>
      <w:r>
        <w:rPr>
          <w:rFonts w:ascii="Arial-Narrow" w:hAnsi="Arial-Narrow" w:cs="Arial-Narrow"/>
          <w:sz w:val="20"/>
          <w:szCs w:val="20"/>
        </w:rPr>
        <w:t xml:space="preserve"> </w:t>
      </w:r>
      <w:r w:rsidR="00434AC1">
        <w:rPr>
          <w:rFonts w:ascii="Arial-Narrow" w:hAnsi="Arial-Narrow" w:cs="Arial-Narrow"/>
          <w:sz w:val="20"/>
          <w:szCs w:val="20"/>
        </w:rPr>
        <w:t>50/2016</w:t>
      </w:r>
      <w:r>
        <w:rPr>
          <w:rFonts w:ascii="Arial-Narrow" w:hAnsi="Arial-Narrow" w:cs="Arial-Narrow"/>
          <w:sz w:val="20"/>
          <w:szCs w:val="20"/>
        </w:rPr>
        <w:t xml:space="preserve">, assume una quota dell’appalto in misura maggioritaria rispetto a ciascuna delle altre imprese raggruppate o consorziate, sarà: </w:t>
      </w:r>
    </w:p>
    <w:p w:rsidR="007520D7" w:rsidRDefault="007520D7" w:rsidP="007520D7">
      <w:pPr>
        <w:pStyle w:val="CM27"/>
        <w:spacing w:line="360" w:lineRule="auto"/>
        <w:ind w:firstLine="426"/>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9"/>
        <w:ind w:firstLine="426"/>
        <w:rPr>
          <w:rFonts w:ascii="Arial-Narrow" w:hAnsi="Arial-Narrow" w:cs="Arial-Narrow"/>
          <w:sz w:val="20"/>
          <w:szCs w:val="20"/>
        </w:rPr>
      </w:pPr>
      <w:r>
        <w:rPr>
          <w:rFonts w:ascii="Arial-Narrow" w:hAnsi="Arial-Narrow" w:cs="Arial-Narrow"/>
          <w:sz w:val="20"/>
          <w:szCs w:val="20"/>
        </w:rPr>
        <w:t>con sede in: ……………………………………………………………………………………………………………..……………….……..</w:t>
      </w:r>
    </w:p>
    <w:p w:rsidR="007520D7" w:rsidRDefault="007520D7" w:rsidP="007520D7">
      <w:pPr>
        <w:pStyle w:val="CM29"/>
        <w:ind w:left="426"/>
        <w:rPr>
          <w:rFonts w:ascii="Arial-Narrow" w:hAnsi="Arial-Narrow" w:cs="Arial-Narrow"/>
          <w:sz w:val="20"/>
          <w:szCs w:val="20"/>
        </w:rPr>
      </w:pPr>
      <w:r>
        <w:rPr>
          <w:rFonts w:ascii="Arial-Narrow" w:hAnsi="Arial-Narrow" w:cs="Arial-Narrow"/>
          <w:sz w:val="20"/>
          <w:szCs w:val="20"/>
        </w:rPr>
        <w:t xml:space="preserve">e partecipa al presente appalto per la seguente categoria e relativa percentuale (specificare, avuto riguardo a quanto precisato nel bando integrale di gara) </w:t>
      </w:r>
    </w:p>
    <w:p w:rsidR="007520D7" w:rsidRDefault="007520D7" w:rsidP="007520D7">
      <w:pPr>
        <w:pStyle w:val="CM29"/>
        <w:ind w:firstLine="426"/>
        <w:rPr>
          <w:rFonts w:ascii="Arial-Narrow" w:hAnsi="Arial-Narrow" w:cs="Arial-Narrow"/>
          <w:sz w:val="20"/>
          <w:szCs w:val="20"/>
        </w:rPr>
      </w:pPr>
      <w:r>
        <w:rPr>
          <w:rFonts w:ascii="Arial-Narrow" w:hAnsi="Arial-Narrow" w:cs="Arial-Narrow"/>
          <w:sz w:val="20"/>
          <w:szCs w:val="20"/>
        </w:rPr>
        <w:t xml:space="preserve">categoria </w:t>
      </w:r>
      <w:r w:rsidRPr="00B71A40">
        <w:rPr>
          <w:rFonts w:cs="Arial-Narrow,Bold"/>
          <w:bCs/>
          <w:sz w:val="20"/>
          <w:szCs w:val="20"/>
        </w:rPr>
        <w:t>…</w:t>
      </w:r>
      <w:r>
        <w:rPr>
          <w:rFonts w:cs="Arial-Narrow,Bold"/>
          <w:bCs/>
          <w:sz w:val="20"/>
          <w:szCs w:val="20"/>
        </w:rPr>
        <w:t>…..</w:t>
      </w:r>
      <w:r w:rsidRPr="00B71A40">
        <w:rPr>
          <w:rFonts w:cs="Arial-Narrow,Bold"/>
          <w:bCs/>
          <w:sz w:val="20"/>
          <w:szCs w:val="20"/>
        </w:rPr>
        <w:t>..</w:t>
      </w:r>
      <w:r>
        <w:rPr>
          <w:rFonts w:cs="Arial-Narrow,Bold"/>
          <w:b/>
          <w:bCs/>
          <w:sz w:val="20"/>
          <w:szCs w:val="20"/>
        </w:rPr>
        <w:t xml:space="preserve"> </w:t>
      </w:r>
      <w:r>
        <w:rPr>
          <w:rFonts w:ascii="Arial-Narrow" w:hAnsi="Arial-Narrow" w:cs="Arial-Narrow"/>
          <w:sz w:val="20"/>
          <w:szCs w:val="20"/>
        </w:rPr>
        <w:t>- quota dei lavori riferiti alla predetta categoria: …………</w:t>
      </w:r>
      <w:r>
        <w:rPr>
          <w:rFonts w:cs="Arial-Narrow,Bold"/>
          <w:b/>
          <w:bCs/>
          <w:sz w:val="20"/>
          <w:szCs w:val="20"/>
        </w:rPr>
        <w:t>%</w:t>
      </w:r>
      <w:r>
        <w:rPr>
          <w:rFonts w:ascii="Arial-Narrow" w:hAnsi="Arial-Narrow" w:cs="Arial-Narrow"/>
          <w:sz w:val="20"/>
          <w:szCs w:val="20"/>
        </w:rPr>
        <w:t xml:space="preserve">; </w:t>
      </w:r>
    </w:p>
    <w:p w:rsidR="007520D7" w:rsidRDefault="007520D7" w:rsidP="007520D7">
      <w:pPr>
        <w:pStyle w:val="CM29"/>
        <w:ind w:left="426"/>
        <w:rPr>
          <w:rFonts w:ascii="Arial-Narrow" w:hAnsi="Arial-Narrow" w:cs="Arial-Narrow"/>
          <w:sz w:val="20"/>
          <w:szCs w:val="20"/>
        </w:rPr>
      </w:pPr>
      <w:r>
        <w:rPr>
          <w:rFonts w:ascii="Arial-Narrow" w:hAnsi="Arial-Narrow" w:cs="Arial-Narrow"/>
          <w:sz w:val="20"/>
          <w:szCs w:val="20"/>
        </w:rPr>
        <w:t xml:space="preserve">mentre le citate Imprese mandanti partecipano al presente appalto per le seguenti categorie e relative percentuali (specificare, avuto riguardo a quanto precisato nel bando integrale di gara): </w:t>
      </w:r>
    </w:p>
    <w:p w:rsidR="007520D7" w:rsidRDefault="007520D7" w:rsidP="007520D7">
      <w:pPr>
        <w:pStyle w:val="CM25"/>
        <w:spacing w:line="360" w:lineRule="auto"/>
        <w:ind w:left="426"/>
        <w:rPr>
          <w:rFonts w:ascii="Arial-Narrow" w:hAnsi="Arial-Narrow" w:cs="Arial-Narrow"/>
          <w:sz w:val="20"/>
          <w:szCs w:val="20"/>
        </w:rPr>
      </w:pPr>
      <w:r>
        <w:rPr>
          <w:rFonts w:ascii="Arial-Narrow" w:hAnsi="Arial-Narrow" w:cs="Arial-Narrow"/>
          <w:sz w:val="20"/>
          <w:szCs w:val="20"/>
        </w:rPr>
        <w:t xml:space="preserve">Impresa ………………………….……………. categoria </w:t>
      </w:r>
      <w:r w:rsidRPr="00F74808">
        <w:rPr>
          <w:rFonts w:cs="Arial-Narrow,Bold"/>
          <w:bCs/>
          <w:sz w:val="20"/>
          <w:szCs w:val="20"/>
        </w:rPr>
        <w:t>…..…..…..</w:t>
      </w:r>
      <w:r>
        <w:rPr>
          <w:rFonts w:cs="Arial-Narrow,Bold"/>
          <w:b/>
          <w:bCs/>
          <w:sz w:val="20"/>
          <w:szCs w:val="20"/>
        </w:rPr>
        <w:t xml:space="preserve"> </w:t>
      </w:r>
      <w:r>
        <w:rPr>
          <w:rFonts w:ascii="Arial-Narrow" w:hAnsi="Arial-Narrow" w:cs="Arial-Narrow"/>
          <w:sz w:val="20"/>
          <w:szCs w:val="20"/>
        </w:rPr>
        <w:t>- quota dei lavori riferiti alla predetta categoria: ……….…..</w:t>
      </w:r>
      <w:r w:rsidRPr="0011621D">
        <w:rPr>
          <w:rFonts w:ascii="Arial-Narrow" w:hAnsi="Arial-Narrow" w:cs="Arial-Narrow"/>
          <w:sz w:val="20"/>
          <w:szCs w:val="20"/>
        </w:rPr>
        <w:t xml:space="preserve"> %</w:t>
      </w:r>
    </w:p>
    <w:p w:rsidR="007520D7" w:rsidRDefault="007520D7" w:rsidP="007520D7">
      <w:pPr>
        <w:pStyle w:val="CM25"/>
        <w:spacing w:line="360" w:lineRule="auto"/>
        <w:ind w:left="426"/>
        <w:rPr>
          <w:rFonts w:ascii="Arial-Narrow" w:hAnsi="Arial-Narrow" w:cs="Arial-Narrow"/>
          <w:sz w:val="20"/>
          <w:szCs w:val="20"/>
        </w:rPr>
      </w:pPr>
      <w:r>
        <w:rPr>
          <w:rFonts w:ascii="Arial-Narrow" w:hAnsi="Arial-Narrow" w:cs="Arial-Narrow"/>
          <w:sz w:val="20"/>
          <w:szCs w:val="20"/>
        </w:rPr>
        <w:t xml:space="preserve">Impresa ………………………….……………. categoria </w:t>
      </w:r>
      <w:r w:rsidRPr="00F74808">
        <w:rPr>
          <w:rFonts w:cs="Arial-Narrow,Bold"/>
          <w:bCs/>
          <w:sz w:val="20"/>
          <w:szCs w:val="20"/>
        </w:rPr>
        <w:t>…..…..…..</w:t>
      </w:r>
      <w:r>
        <w:rPr>
          <w:rFonts w:cs="Arial-Narrow,Bold"/>
          <w:b/>
          <w:bCs/>
          <w:sz w:val="20"/>
          <w:szCs w:val="20"/>
        </w:rPr>
        <w:t xml:space="preserve"> </w:t>
      </w:r>
      <w:r>
        <w:rPr>
          <w:rFonts w:ascii="Arial-Narrow" w:hAnsi="Arial-Narrow" w:cs="Arial-Narrow"/>
          <w:sz w:val="20"/>
          <w:szCs w:val="20"/>
        </w:rPr>
        <w:t>- quota dei lavori riferiti alla predetta categoria: ……….…..</w:t>
      </w:r>
      <w:r w:rsidRPr="0011621D">
        <w:rPr>
          <w:rFonts w:ascii="Arial-Narrow" w:hAnsi="Arial-Narrow" w:cs="Arial-Narrow"/>
          <w:sz w:val="20"/>
          <w:szCs w:val="20"/>
        </w:rPr>
        <w:t xml:space="preserve"> %</w:t>
      </w:r>
    </w:p>
    <w:p w:rsidR="007520D7" w:rsidRDefault="007520D7" w:rsidP="007520D7">
      <w:pPr>
        <w:pStyle w:val="CM25"/>
        <w:spacing w:line="360" w:lineRule="auto"/>
        <w:ind w:left="426"/>
        <w:rPr>
          <w:rFonts w:ascii="Arial-Narrow" w:hAnsi="Arial-Narrow" w:cs="Arial-Narrow"/>
          <w:sz w:val="20"/>
          <w:szCs w:val="20"/>
        </w:rPr>
      </w:pPr>
      <w:r>
        <w:rPr>
          <w:rFonts w:ascii="Arial-Narrow" w:hAnsi="Arial-Narrow" w:cs="Arial-Narrow"/>
          <w:sz w:val="20"/>
          <w:szCs w:val="20"/>
        </w:rPr>
        <w:t xml:space="preserve">Impresa ………………………….……………. categoria </w:t>
      </w:r>
      <w:r w:rsidRPr="00F74808">
        <w:rPr>
          <w:rFonts w:cs="Arial-Narrow,Bold"/>
          <w:bCs/>
          <w:sz w:val="20"/>
          <w:szCs w:val="20"/>
        </w:rPr>
        <w:t>…..…..…..</w:t>
      </w:r>
      <w:r>
        <w:rPr>
          <w:rFonts w:cs="Arial-Narrow,Bold"/>
          <w:b/>
          <w:bCs/>
          <w:sz w:val="20"/>
          <w:szCs w:val="20"/>
        </w:rPr>
        <w:t xml:space="preserve"> </w:t>
      </w:r>
      <w:r>
        <w:rPr>
          <w:rFonts w:ascii="Arial-Narrow" w:hAnsi="Arial-Narrow" w:cs="Arial-Narrow"/>
          <w:sz w:val="20"/>
          <w:szCs w:val="20"/>
        </w:rPr>
        <w:t>- quota dei lavori riferiti alla predetta categoria: ……….…..</w:t>
      </w:r>
      <w:r w:rsidRPr="0011621D">
        <w:rPr>
          <w:rFonts w:ascii="Arial-Narrow" w:hAnsi="Arial-Narrow" w:cs="Arial-Narrow"/>
          <w:sz w:val="20"/>
          <w:szCs w:val="20"/>
        </w:rPr>
        <w:t xml:space="preserve"> %</w:t>
      </w:r>
    </w:p>
    <w:p w:rsidR="007520D7" w:rsidRDefault="007520D7" w:rsidP="007520D7">
      <w:pPr>
        <w:pStyle w:val="CM24"/>
        <w:jc w:val="both"/>
        <w:rPr>
          <w:rFonts w:cs="Arial-Narrow,Bold"/>
          <w:b/>
          <w:bCs/>
          <w:sz w:val="20"/>
          <w:szCs w:val="20"/>
        </w:rPr>
      </w:pPr>
    </w:p>
    <w:p w:rsidR="002D055C" w:rsidRDefault="002D055C" w:rsidP="007520D7">
      <w:pPr>
        <w:pStyle w:val="CM24"/>
        <w:pBdr>
          <w:top w:val="single" w:sz="4" w:space="1" w:color="auto"/>
          <w:left w:val="single" w:sz="4" w:space="4" w:color="auto"/>
          <w:bottom w:val="single" w:sz="4" w:space="1" w:color="auto"/>
          <w:right w:val="single" w:sz="4" w:space="4" w:color="auto"/>
        </w:pBdr>
        <w:jc w:val="both"/>
        <w:rPr>
          <w:rFonts w:cs="Arial-Narrow,Bold"/>
          <w:b/>
          <w:bCs/>
          <w:sz w:val="20"/>
          <w:szCs w:val="20"/>
        </w:rPr>
      </w:pPr>
    </w:p>
    <w:p w:rsidR="007520D7"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sz w:val="20"/>
          <w:szCs w:val="20"/>
        </w:rPr>
      </w:pPr>
      <w:r>
        <w:rPr>
          <w:rFonts w:cs="Arial-Narrow,Bold"/>
          <w:b/>
          <w:bCs/>
          <w:sz w:val="20"/>
          <w:szCs w:val="20"/>
        </w:rPr>
        <w:t xml:space="preserve">N.B. NELLA DICHIARAZIONE CHE PRECEDE E’ OBBLIGATORIO L’INSERIMENTO DELLA PERCENTUALE CORRISPONDENTE ALLA QUOTA DEI LAVORI CHE, </w:t>
      </w:r>
      <w:r>
        <w:rPr>
          <w:rFonts w:cs="Arial-Narrow,Bold"/>
          <w:b/>
          <w:bCs/>
          <w:sz w:val="20"/>
          <w:szCs w:val="20"/>
          <w:u w:val="single"/>
        </w:rPr>
        <w:t>PER LA CATEGORIA DI CUI SI COMPONE L’OPERA</w:t>
      </w:r>
      <w:r>
        <w:rPr>
          <w:rFonts w:cs="Arial-Narrow,Bold"/>
          <w:b/>
          <w:bCs/>
          <w:sz w:val="20"/>
          <w:szCs w:val="20"/>
        </w:rPr>
        <w:t xml:space="preserve">, CIASCUN COMPONENTE DEL RAGGRUPPAMENTO / CONSORZIO ANDRA’ AD ASSUMERE FACENDO ATTENZIONE CHE: </w:t>
      </w:r>
    </w:p>
    <w:p w:rsidR="007520D7"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b/>
          <w:bCs/>
          <w:sz w:val="20"/>
          <w:szCs w:val="20"/>
        </w:rPr>
      </w:pPr>
    </w:p>
    <w:p w:rsidR="007520D7"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b/>
          <w:bCs/>
          <w:sz w:val="20"/>
          <w:szCs w:val="20"/>
        </w:rPr>
      </w:pPr>
      <w:r>
        <w:rPr>
          <w:rFonts w:cs="Arial-Narrow,Bold"/>
          <w:b/>
          <w:bCs/>
          <w:sz w:val="20"/>
          <w:szCs w:val="20"/>
        </w:rPr>
        <w:t>L’IMPORTO RISULTANTE DA TALE PERCENTUALE RIENTRI NEI LIMITI DELLA QUALIFICAZIONE POSSEDUTA;</w:t>
      </w:r>
    </w:p>
    <w:p w:rsidR="007520D7"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b/>
          <w:bCs/>
          <w:sz w:val="20"/>
          <w:szCs w:val="20"/>
        </w:rPr>
      </w:pPr>
    </w:p>
    <w:p w:rsidR="007520D7"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sz w:val="20"/>
          <w:szCs w:val="20"/>
        </w:rPr>
      </w:pPr>
      <w:r>
        <w:rPr>
          <w:rFonts w:cs="Arial-Narrow,Bold"/>
          <w:b/>
          <w:bCs/>
          <w:sz w:val="20"/>
          <w:szCs w:val="20"/>
        </w:rPr>
        <w:t xml:space="preserve">LA SOMMA DELLE PERCENTUALI COPRA AL 100% LA CATEGORIA DI CUI SI COMPONE L’OPERA; </w:t>
      </w:r>
    </w:p>
    <w:p w:rsidR="007520D7"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b/>
          <w:bCs/>
          <w:sz w:val="20"/>
          <w:szCs w:val="20"/>
        </w:rPr>
      </w:pPr>
    </w:p>
    <w:p w:rsidR="007520D7" w:rsidRPr="005138F5"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b/>
          <w:bCs/>
          <w:sz w:val="20"/>
          <w:szCs w:val="20"/>
        </w:rPr>
      </w:pPr>
      <w:r>
        <w:rPr>
          <w:rFonts w:cs="Arial-Narrow,Bold"/>
          <w:b/>
          <w:bCs/>
          <w:sz w:val="20"/>
          <w:szCs w:val="20"/>
        </w:rPr>
        <w:t xml:space="preserve">LA RIPARTIZIONE DELLE QUOTE DI PARTECIPAZIONE FRA I CONCORRENTI RAGGRUPPATI O CONSORZIATI DEVE IN OGNI MODO RISPETTARE LE DISPOSIZIONI DEL BANDO DI GARA E DELL’ART. 92 DEL D.P.R. 207/2010; </w:t>
      </w:r>
    </w:p>
    <w:p w:rsidR="007520D7" w:rsidRDefault="007520D7" w:rsidP="007520D7">
      <w:pPr>
        <w:pStyle w:val="CM25"/>
        <w:jc w:val="both"/>
        <w:rPr>
          <w:rFonts w:ascii="Arial-Narrow" w:hAnsi="Arial-Narrow" w:cs="Arial-Narrow"/>
          <w:sz w:val="20"/>
          <w:szCs w:val="20"/>
        </w:rPr>
      </w:pPr>
    </w:p>
    <w:p w:rsidR="007520D7" w:rsidRDefault="007520D7" w:rsidP="007520D7">
      <w:pPr>
        <w:pStyle w:val="CM25"/>
        <w:ind w:firstLine="426"/>
        <w:jc w:val="both"/>
        <w:rPr>
          <w:rFonts w:ascii="Arial-Narrow" w:hAnsi="Arial-Narrow" w:cs="Arial-Narrow"/>
          <w:sz w:val="20"/>
          <w:szCs w:val="20"/>
        </w:rPr>
      </w:pPr>
      <w:r>
        <w:rPr>
          <w:rFonts w:ascii="Arial-Narrow" w:hAnsi="Arial-Narrow" w:cs="Arial-Narrow"/>
          <w:sz w:val="20"/>
          <w:szCs w:val="20"/>
        </w:rPr>
        <w:t xml:space="preserve">OPPURE in caso di soggetti di cui all’art. </w:t>
      </w:r>
      <w:r w:rsidR="00434AC1">
        <w:rPr>
          <w:rFonts w:ascii="Arial-Narrow" w:hAnsi="Arial-Narrow" w:cs="Arial-Narrow"/>
          <w:sz w:val="20"/>
          <w:szCs w:val="20"/>
        </w:rPr>
        <w:t xml:space="preserve">45 comma 2 </w:t>
      </w:r>
      <w:proofErr w:type="spellStart"/>
      <w:r w:rsidR="00434AC1">
        <w:rPr>
          <w:rFonts w:ascii="Arial-Narrow" w:hAnsi="Arial-Narrow" w:cs="Arial-Narrow"/>
          <w:sz w:val="20"/>
          <w:szCs w:val="20"/>
        </w:rPr>
        <w:t>lett</w:t>
      </w:r>
      <w:proofErr w:type="spellEnd"/>
      <w:r>
        <w:rPr>
          <w:rFonts w:ascii="Arial-Narrow" w:hAnsi="Arial-Narrow" w:cs="Arial-Narrow"/>
          <w:sz w:val="20"/>
          <w:szCs w:val="20"/>
        </w:rPr>
        <w:t xml:space="preserve"> f)</w:t>
      </w:r>
      <w:r w:rsidR="002D055C">
        <w:rPr>
          <w:rFonts w:ascii="Arial-Narrow" w:hAnsi="Arial-Narrow" w:cs="Arial-Narrow"/>
          <w:sz w:val="20"/>
          <w:szCs w:val="20"/>
        </w:rPr>
        <w:t xml:space="preserve"> </w:t>
      </w:r>
      <w:r>
        <w:rPr>
          <w:rFonts w:ascii="Arial-Narrow" w:hAnsi="Arial-Narrow" w:cs="Arial-Narrow"/>
          <w:sz w:val="20"/>
          <w:szCs w:val="20"/>
        </w:rPr>
        <w:t xml:space="preserve"> </w:t>
      </w:r>
      <w:proofErr w:type="spellStart"/>
      <w:r>
        <w:rPr>
          <w:rFonts w:ascii="Arial-Narrow" w:hAnsi="Arial-Narrow" w:cs="Arial-Narrow"/>
          <w:sz w:val="20"/>
          <w:szCs w:val="20"/>
        </w:rPr>
        <w:t>D.lgs</w:t>
      </w:r>
      <w:proofErr w:type="spellEnd"/>
      <w:r>
        <w:rPr>
          <w:rFonts w:ascii="Arial-Narrow" w:hAnsi="Arial-Narrow" w:cs="Arial-Narrow"/>
          <w:sz w:val="20"/>
          <w:szCs w:val="20"/>
        </w:rPr>
        <w:t xml:space="preserve"> </w:t>
      </w:r>
      <w:r w:rsidR="00434AC1">
        <w:rPr>
          <w:rFonts w:ascii="Arial-Narrow" w:hAnsi="Arial-Narrow" w:cs="Arial-Narrow"/>
          <w:sz w:val="20"/>
          <w:szCs w:val="20"/>
        </w:rPr>
        <w:t>50/2016</w:t>
      </w:r>
      <w:r>
        <w:rPr>
          <w:rFonts w:ascii="Arial-Narrow" w:hAnsi="Arial-Narrow" w:cs="Arial-Narrow"/>
          <w:sz w:val="20"/>
          <w:szCs w:val="20"/>
        </w:rPr>
        <w:t xml:space="preserve"> e successive modificazioni</w:t>
      </w:r>
    </w:p>
    <w:p w:rsidR="007520D7" w:rsidRDefault="007520D7" w:rsidP="007520D7">
      <w:pPr>
        <w:pStyle w:val="CM25"/>
        <w:jc w:val="both"/>
        <w:rPr>
          <w:rFonts w:ascii="Arial-Narrow" w:hAnsi="Arial-Narrow" w:cs="Arial-Narrow"/>
          <w:sz w:val="20"/>
          <w:szCs w:val="20"/>
        </w:rPr>
      </w:pPr>
    </w:p>
    <w:p w:rsidR="007520D7" w:rsidRDefault="007520D7" w:rsidP="007520D7">
      <w:pPr>
        <w:pStyle w:val="CM25"/>
        <w:ind w:left="567" w:hanging="567"/>
        <w:jc w:val="both"/>
        <w:rPr>
          <w:rFonts w:ascii="Arial-Narrow" w:hAnsi="Arial-Narrow" w:cs="Arial-Narrow"/>
          <w:sz w:val="20"/>
          <w:szCs w:val="20"/>
        </w:rPr>
      </w:pPr>
      <w:r>
        <w:rPr>
          <w:rFonts w:cs="Arial-Narrow,Bold"/>
          <w:b/>
          <w:bCs/>
          <w:sz w:val="20"/>
          <w:szCs w:val="20"/>
        </w:rPr>
        <w:t>2</w:t>
      </w:r>
      <w:r w:rsidR="00CC5C8C">
        <w:rPr>
          <w:rFonts w:cs="Arial-Narrow,Bold"/>
          <w:b/>
          <w:bCs/>
          <w:sz w:val="20"/>
          <w:szCs w:val="20"/>
        </w:rPr>
        <w:t>8</w:t>
      </w:r>
      <w:r>
        <w:rPr>
          <w:rFonts w:cs="Arial-Narrow,Bold"/>
          <w:b/>
          <w:bCs/>
          <w:sz w:val="20"/>
          <w:szCs w:val="20"/>
        </w:rPr>
        <w:t xml:space="preserve">.D) </w:t>
      </w:r>
      <w:r>
        <w:rPr>
          <w:rFonts w:cs="Arial-Narrow,Bold"/>
          <w:b/>
          <w:bCs/>
          <w:sz w:val="20"/>
          <w:szCs w:val="20"/>
        </w:rPr>
        <w:tab/>
      </w:r>
      <w:r>
        <w:rPr>
          <w:rFonts w:ascii="Arial-Narrow" w:hAnsi="Arial-Narrow" w:cs="Arial-Narrow"/>
          <w:sz w:val="20"/>
          <w:szCs w:val="20"/>
        </w:rPr>
        <w:t xml:space="preserve">che la Società/Impresa che rappresento, partecipa alla presente gara </w:t>
      </w:r>
    </w:p>
    <w:bookmarkStart w:id="11" w:name="Controllo13"/>
    <w:p w:rsidR="007520D7" w:rsidRDefault="007520D7" w:rsidP="007520D7">
      <w:pPr>
        <w:pStyle w:val="CM24"/>
        <w:spacing w:line="276" w:lineRule="auto"/>
        <w:ind w:left="720" w:hanging="294"/>
        <w:jc w:val="both"/>
        <w:rPr>
          <w:rFonts w:ascii="Arial-Narrow" w:hAnsi="Arial-Narrow" w:cs="Arial-Narrow"/>
          <w:sz w:val="20"/>
          <w:szCs w:val="20"/>
          <w:bdr w:val="single" w:sz="4" w:space="0" w:color="auto"/>
        </w:rPr>
      </w:pPr>
      <w:r>
        <w:rPr>
          <w:rFonts w:ascii="Arial-Narrow" w:hAnsi="Arial-Narrow" w:cs="Arial-Narrow"/>
          <w:sz w:val="20"/>
          <w:szCs w:val="20"/>
        </w:rPr>
        <w:fldChar w:fldCharType="begin">
          <w:ffData>
            <w:name w:val="Controllo13"/>
            <w:enabled/>
            <w:calcOnExit w:val="0"/>
            <w:checkBox>
              <w:sizeAuto/>
              <w:default w:val="0"/>
            </w:checkBox>
          </w:ffData>
        </w:fldChar>
      </w:r>
      <w:r>
        <w:rPr>
          <w:rFonts w:ascii="Arial-Narrow" w:hAnsi="Arial-Narrow" w:cs="Arial-Narrow"/>
          <w:sz w:val="20"/>
          <w:szCs w:val="20"/>
        </w:rPr>
        <w:instrText xml:space="preserve"> FORMCHECKBOX </w:instrText>
      </w:r>
      <w:r w:rsidR="004321C4">
        <w:rPr>
          <w:rFonts w:ascii="Arial-Narrow" w:hAnsi="Arial-Narrow" w:cs="Arial-Narrow"/>
          <w:sz w:val="20"/>
          <w:szCs w:val="20"/>
        </w:rPr>
      </w:r>
      <w:r w:rsidR="004321C4">
        <w:rPr>
          <w:rFonts w:ascii="Arial-Narrow" w:hAnsi="Arial-Narrow" w:cs="Arial-Narrow"/>
          <w:sz w:val="20"/>
          <w:szCs w:val="20"/>
        </w:rPr>
        <w:fldChar w:fldCharType="separate"/>
      </w:r>
      <w:r>
        <w:rPr>
          <w:rFonts w:ascii="Arial-Narrow" w:hAnsi="Arial-Narrow" w:cs="Arial-Narrow"/>
          <w:sz w:val="20"/>
          <w:szCs w:val="20"/>
        </w:rPr>
        <w:fldChar w:fldCharType="end"/>
      </w:r>
      <w:bookmarkEnd w:id="11"/>
      <w:r>
        <w:rPr>
          <w:rFonts w:ascii="Arial-Narrow" w:hAnsi="Arial-Narrow" w:cs="Arial-Narrow"/>
          <w:sz w:val="20"/>
          <w:szCs w:val="20"/>
        </w:rPr>
        <w:tab/>
      </w:r>
      <w:r w:rsidRPr="005138F5">
        <w:rPr>
          <w:rFonts w:ascii="Arial-Narrow" w:hAnsi="Arial-Narrow" w:cs="Arial-Narrow"/>
          <w:sz w:val="20"/>
          <w:szCs w:val="20"/>
          <w:bdr w:val="single" w:sz="4" w:space="0" w:color="auto"/>
        </w:rPr>
        <w:t xml:space="preserve">Esclusivamente come operatore economico, stabilito in altro stato membro costituito conformemente alla legislazione vigente nel proprio Paese </w:t>
      </w:r>
    </w:p>
    <w:p w:rsidR="007520D7" w:rsidRDefault="007520D7" w:rsidP="007520D7">
      <w:pPr>
        <w:pStyle w:val="CM24"/>
        <w:spacing w:line="276" w:lineRule="auto"/>
        <w:jc w:val="both"/>
        <w:rPr>
          <w:rFonts w:ascii="Arial-Narrow" w:hAnsi="Arial-Narrow" w:cs="Arial-Narrow"/>
          <w:sz w:val="20"/>
          <w:szCs w:val="20"/>
          <w:bdr w:val="single" w:sz="4" w:space="0" w:color="auto"/>
        </w:rPr>
      </w:pPr>
    </w:p>
    <w:p w:rsidR="007520D7" w:rsidRPr="005138F5" w:rsidRDefault="00CC5C8C" w:rsidP="007520D7">
      <w:pPr>
        <w:pStyle w:val="CM24"/>
        <w:spacing w:line="276" w:lineRule="auto"/>
        <w:jc w:val="both"/>
        <w:rPr>
          <w:rFonts w:ascii="Arial-Narrow" w:hAnsi="Arial-Narrow" w:cs="Arial-Narrow"/>
          <w:sz w:val="20"/>
          <w:szCs w:val="20"/>
        </w:rPr>
      </w:pPr>
      <w:r>
        <w:rPr>
          <w:b/>
          <w:bCs/>
          <w:sz w:val="20"/>
          <w:szCs w:val="20"/>
        </w:rPr>
        <w:t>29</w:t>
      </w:r>
      <w:r w:rsidR="007520D7">
        <w:rPr>
          <w:b/>
          <w:bCs/>
          <w:sz w:val="20"/>
          <w:szCs w:val="20"/>
        </w:rPr>
        <w:t xml:space="preserve">) (solo per i consorzi di cui all’art. </w:t>
      </w:r>
      <w:r w:rsidR="002D055C">
        <w:rPr>
          <w:b/>
          <w:bCs/>
          <w:sz w:val="20"/>
          <w:szCs w:val="20"/>
        </w:rPr>
        <w:t>45, comma 2</w:t>
      </w:r>
      <w:r w:rsidR="007520D7">
        <w:rPr>
          <w:b/>
          <w:bCs/>
          <w:sz w:val="20"/>
          <w:szCs w:val="20"/>
        </w:rPr>
        <w:t xml:space="preserve"> </w:t>
      </w:r>
      <w:proofErr w:type="spellStart"/>
      <w:r w:rsidR="007520D7">
        <w:rPr>
          <w:b/>
          <w:bCs/>
          <w:sz w:val="20"/>
          <w:szCs w:val="20"/>
        </w:rPr>
        <w:t>lett</w:t>
      </w:r>
      <w:proofErr w:type="spellEnd"/>
      <w:r w:rsidR="007520D7">
        <w:rPr>
          <w:b/>
          <w:bCs/>
          <w:sz w:val="20"/>
          <w:szCs w:val="20"/>
        </w:rPr>
        <w:t xml:space="preserve">. b) e c) D.lgs. </w:t>
      </w:r>
      <w:r w:rsidR="002D055C">
        <w:rPr>
          <w:b/>
          <w:bCs/>
          <w:sz w:val="20"/>
          <w:szCs w:val="20"/>
        </w:rPr>
        <w:t>50</w:t>
      </w:r>
      <w:r w:rsidR="007520D7">
        <w:rPr>
          <w:b/>
          <w:bCs/>
          <w:sz w:val="20"/>
          <w:szCs w:val="20"/>
        </w:rPr>
        <w:t>/</w:t>
      </w:r>
      <w:r w:rsidR="002D055C">
        <w:rPr>
          <w:b/>
          <w:bCs/>
          <w:sz w:val="20"/>
          <w:szCs w:val="20"/>
        </w:rPr>
        <w:t>2016</w:t>
      </w:r>
      <w:r w:rsidR="007520D7">
        <w:rPr>
          <w:b/>
          <w:bCs/>
          <w:sz w:val="20"/>
          <w:szCs w:val="20"/>
        </w:rPr>
        <w:t xml:space="preserve">) </w:t>
      </w:r>
    </w:p>
    <w:p w:rsidR="007520D7" w:rsidRDefault="007520D7" w:rsidP="007520D7">
      <w:pPr>
        <w:pStyle w:val="CM25"/>
        <w:ind w:firstLine="426"/>
        <w:jc w:val="both"/>
        <w:rPr>
          <w:rFonts w:ascii="Arial-Narrow" w:hAnsi="Arial-Narrow" w:cs="Arial-Narrow"/>
          <w:sz w:val="20"/>
          <w:szCs w:val="20"/>
        </w:rPr>
      </w:pPr>
      <w:r>
        <w:rPr>
          <w:rFonts w:ascii="Arial-Narrow" w:hAnsi="Arial-Narrow" w:cs="Arial-Narrow"/>
          <w:sz w:val="20"/>
          <w:szCs w:val="20"/>
        </w:rPr>
        <w:t xml:space="preserve">che l’impresa da me rappresentata è un (contrassegnare la voce che interessa) </w:t>
      </w:r>
    </w:p>
    <w:bookmarkStart w:id="12" w:name="Controllo14"/>
    <w:p w:rsidR="007520D7" w:rsidRDefault="007520D7" w:rsidP="007520D7">
      <w:pPr>
        <w:pStyle w:val="CM25"/>
        <w:spacing w:line="276" w:lineRule="auto"/>
        <w:ind w:firstLine="426"/>
        <w:jc w:val="both"/>
        <w:rPr>
          <w:rFonts w:ascii="Arial-Narrow" w:hAnsi="Arial-Narrow" w:cs="Arial-Narrow"/>
          <w:sz w:val="20"/>
          <w:szCs w:val="20"/>
        </w:rPr>
      </w:pPr>
      <w:r>
        <w:rPr>
          <w:rFonts w:ascii="Arial-Narrow" w:hAnsi="Arial-Narrow" w:cs="Arial-Narrow"/>
          <w:sz w:val="20"/>
          <w:szCs w:val="20"/>
        </w:rPr>
        <w:fldChar w:fldCharType="begin">
          <w:ffData>
            <w:name w:val="Controllo14"/>
            <w:enabled/>
            <w:calcOnExit w:val="0"/>
            <w:checkBox>
              <w:sizeAuto/>
              <w:default w:val="0"/>
            </w:checkBox>
          </w:ffData>
        </w:fldChar>
      </w:r>
      <w:r>
        <w:rPr>
          <w:rFonts w:ascii="Arial-Narrow" w:hAnsi="Arial-Narrow" w:cs="Arial-Narrow"/>
          <w:sz w:val="20"/>
          <w:szCs w:val="20"/>
        </w:rPr>
        <w:instrText xml:space="preserve"> FORMCHECKBOX </w:instrText>
      </w:r>
      <w:r w:rsidR="004321C4">
        <w:rPr>
          <w:rFonts w:ascii="Arial-Narrow" w:hAnsi="Arial-Narrow" w:cs="Arial-Narrow"/>
          <w:sz w:val="20"/>
          <w:szCs w:val="20"/>
        </w:rPr>
      </w:r>
      <w:r w:rsidR="004321C4">
        <w:rPr>
          <w:rFonts w:ascii="Arial-Narrow" w:hAnsi="Arial-Narrow" w:cs="Arial-Narrow"/>
          <w:sz w:val="20"/>
          <w:szCs w:val="20"/>
        </w:rPr>
        <w:fldChar w:fldCharType="separate"/>
      </w:r>
      <w:r>
        <w:rPr>
          <w:rFonts w:ascii="Arial-Narrow" w:hAnsi="Arial-Narrow" w:cs="Arial-Narrow"/>
          <w:sz w:val="20"/>
          <w:szCs w:val="20"/>
        </w:rPr>
        <w:fldChar w:fldCharType="end"/>
      </w:r>
      <w:bookmarkEnd w:id="12"/>
      <w:r>
        <w:rPr>
          <w:rFonts w:ascii="Arial-Narrow" w:hAnsi="Arial-Narrow" w:cs="Arial-Narrow"/>
          <w:sz w:val="20"/>
          <w:szCs w:val="20"/>
        </w:rPr>
        <w:tab/>
      </w:r>
      <w:r w:rsidRPr="005138F5">
        <w:rPr>
          <w:rFonts w:ascii="Arial-Narrow" w:hAnsi="Arial-Narrow" w:cs="Arial-Narrow"/>
          <w:sz w:val="20"/>
          <w:szCs w:val="20"/>
          <w:bdr w:val="single" w:sz="4" w:space="0" w:color="auto"/>
        </w:rPr>
        <w:t xml:space="preserve">consorzio di cui all’art. </w:t>
      </w:r>
      <w:r w:rsidR="00434AC1" w:rsidRPr="00434AC1">
        <w:rPr>
          <w:rFonts w:ascii="Arial-Narrow" w:hAnsi="Arial-Narrow" w:cs="Arial-Narrow"/>
          <w:sz w:val="20"/>
          <w:szCs w:val="20"/>
          <w:bdr w:val="single" w:sz="4" w:space="0" w:color="auto"/>
        </w:rPr>
        <w:t xml:space="preserve">45 comma 2 </w:t>
      </w:r>
      <w:proofErr w:type="spellStart"/>
      <w:r w:rsidR="00434AC1" w:rsidRPr="00434AC1">
        <w:rPr>
          <w:rFonts w:ascii="Arial-Narrow" w:hAnsi="Arial-Narrow" w:cs="Arial-Narrow"/>
          <w:sz w:val="20"/>
          <w:szCs w:val="20"/>
          <w:bdr w:val="single" w:sz="4" w:space="0" w:color="auto"/>
        </w:rPr>
        <w:t>lett</w:t>
      </w:r>
      <w:proofErr w:type="spellEnd"/>
      <w:r w:rsidRPr="005138F5">
        <w:rPr>
          <w:rFonts w:ascii="Arial-Narrow" w:hAnsi="Arial-Narrow" w:cs="Arial-Narrow"/>
          <w:sz w:val="20"/>
          <w:szCs w:val="20"/>
          <w:bdr w:val="single" w:sz="4" w:space="0" w:color="auto"/>
        </w:rPr>
        <w:t xml:space="preserve">. b) del </w:t>
      </w:r>
      <w:proofErr w:type="spellStart"/>
      <w:r w:rsidRPr="005138F5">
        <w:rPr>
          <w:rFonts w:ascii="Arial-Narrow" w:hAnsi="Arial-Narrow" w:cs="Arial-Narrow"/>
          <w:sz w:val="20"/>
          <w:szCs w:val="20"/>
          <w:bdr w:val="single" w:sz="4" w:space="0" w:color="auto"/>
        </w:rPr>
        <w:t>D.Lgs</w:t>
      </w:r>
      <w:proofErr w:type="spellEnd"/>
      <w:r w:rsidRPr="005138F5">
        <w:rPr>
          <w:rFonts w:ascii="Arial-Narrow" w:hAnsi="Arial-Narrow" w:cs="Arial-Narrow"/>
          <w:sz w:val="20"/>
          <w:szCs w:val="20"/>
          <w:bdr w:val="single" w:sz="4" w:space="0" w:color="auto"/>
        </w:rPr>
        <w:t xml:space="preserve"> </w:t>
      </w:r>
      <w:r w:rsidR="00434AC1">
        <w:rPr>
          <w:rFonts w:ascii="Arial-Narrow" w:hAnsi="Arial-Narrow" w:cs="Arial-Narrow"/>
          <w:sz w:val="20"/>
          <w:szCs w:val="20"/>
          <w:bdr w:val="single" w:sz="4" w:space="0" w:color="auto"/>
        </w:rPr>
        <w:t>50</w:t>
      </w:r>
      <w:r w:rsidRPr="005138F5">
        <w:rPr>
          <w:rFonts w:ascii="Arial-Narrow" w:hAnsi="Arial-Narrow" w:cs="Arial-Narrow"/>
          <w:sz w:val="20"/>
          <w:szCs w:val="20"/>
          <w:bdr w:val="single" w:sz="4" w:space="0" w:color="auto"/>
        </w:rPr>
        <w:t>/20</w:t>
      </w:r>
      <w:r w:rsidR="00434AC1">
        <w:rPr>
          <w:rFonts w:ascii="Arial-Narrow" w:hAnsi="Arial-Narrow" w:cs="Arial-Narrow"/>
          <w:sz w:val="20"/>
          <w:szCs w:val="20"/>
          <w:bdr w:val="single" w:sz="4" w:space="0" w:color="auto"/>
        </w:rPr>
        <w:t>1</w:t>
      </w:r>
      <w:r w:rsidRPr="005138F5">
        <w:rPr>
          <w:rFonts w:ascii="Arial-Narrow" w:hAnsi="Arial-Narrow" w:cs="Arial-Narrow"/>
          <w:sz w:val="20"/>
          <w:szCs w:val="20"/>
          <w:bdr w:val="single" w:sz="4" w:space="0" w:color="auto"/>
        </w:rPr>
        <w:t>6</w:t>
      </w:r>
      <w:r>
        <w:rPr>
          <w:rFonts w:ascii="Arial-Narrow" w:hAnsi="Arial-Narrow" w:cs="Arial-Narrow"/>
          <w:sz w:val="20"/>
          <w:szCs w:val="20"/>
        </w:rPr>
        <w:t xml:space="preserve"> </w:t>
      </w:r>
    </w:p>
    <w:bookmarkStart w:id="13" w:name="Controllo15"/>
    <w:p w:rsidR="007520D7" w:rsidRDefault="007520D7" w:rsidP="007520D7">
      <w:pPr>
        <w:pStyle w:val="CM1"/>
        <w:spacing w:line="276" w:lineRule="auto"/>
        <w:ind w:firstLine="426"/>
        <w:jc w:val="both"/>
        <w:rPr>
          <w:rFonts w:ascii="Arial-Narrow" w:hAnsi="Arial-Narrow" w:cs="Arial-Narrow"/>
          <w:sz w:val="20"/>
          <w:szCs w:val="20"/>
        </w:rPr>
      </w:pPr>
      <w:r>
        <w:rPr>
          <w:rFonts w:ascii="Arial-Narrow" w:hAnsi="Arial-Narrow" w:cs="Arial-Narrow"/>
          <w:sz w:val="20"/>
          <w:szCs w:val="20"/>
        </w:rPr>
        <w:fldChar w:fldCharType="begin">
          <w:ffData>
            <w:name w:val="Controllo15"/>
            <w:enabled/>
            <w:calcOnExit w:val="0"/>
            <w:checkBox>
              <w:sizeAuto/>
              <w:default w:val="0"/>
            </w:checkBox>
          </w:ffData>
        </w:fldChar>
      </w:r>
      <w:r>
        <w:rPr>
          <w:rFonts w:ascii="Arial-Narrow" w:hAnsi="Arial-Narrow" w:cs="Arial-Narrow"/>
          <w:sz w:val="20"/>
          <w:szCs w:val="20"/>
        </w:rPr>
        <w:instrText xml:space="preserve"> FORMCHECKBOX </w:instrText>
      </w:r>
      <w:r w:rsidR="004321C4">
        <w:rPr>
          <w:rFonts w:ascii="Arial-Narrow" w:hAnsi="Arial-Narrow" w:cs="Arial-Narrow"/>
          <w:sz w:val="20"/>
          <w:szCs w:val="20"/>
        </w:rPr>
      </w:r>
      <w:r w:rsidR="004321C4">
        <w:rPr>
          <w:rFonts w:ascii="Arial-Narrow" w:hAnsi="Arial-Narrow" w:cs="Arial-Narrow"/>
          <w:sz w:val="20"/>
          <w:szCs w:val="20"/>
        </w:rPr>
        <w:fldChar w:fldCharType="separate"/>
      </w:r>
      <w:r>
        <w:rPr>
          <w:rFonts w:ascii="Arial-Narrow" w:hAnsi="Arial-Narrow" w:cs="Arial-Narrow"/>
          <w:sz w:val="20"/>
          <w:szCs w:val="20"/>
        </w:rPr>
        <w:fldChar w:fldCharType="end"/>
      </w:r>
      <w:bookmarkEnd w:id="13"/>
      <w:r>
        <w:rPr>
          <w:rFonts w:ascii="Arial-Narrow" w:hAnsi="Arial-Narrow" w:cs="Arial-Narrow"/>
          <w:sz w:val="20"/>
          <w:szCs w:val="20"/>
        </w:rPr>
        <w:tab/>
      </w:r>
      <w:r w:rsidRPr="005138F5">
        <w:rPr>
          <w:rFonts w:ascii="Arial-Narrow" w:hAnsi="Arial-Narrow" w:cs="Arial-Narrow"/>
          <w:sz w:val="20"/>
          <w:szCs w:val="20"/>
          <w:bdr w:val="single" w:sz="4" w:space="0" w:color="auto"/>
        </w:rPr>
        <w:t xml:space="preserve">consorzio di cui all’art. </w:t>
      </w:r>
      <w:r w:rsidR="00434AC1" w:rsidRPr="00434AC1">
        <w:rPr>
          <w:rFonts w:ascii="Arial-Narrow" w:hAnsi="Arial-Narrow" w:cs="Arial-Narrow"/>
          <w:sz w:val="20"/>
          <w:szCs w:val="20"/>
          <w:bdr w:val="single" w:sz="4" w:space="0" w:color="auto"/>
        </w:rPr>
        <w:t xml:space="preserve">45 comma 2 </w:t>
      </w:r>
      <w:proofErr w:type="spellStart"/>
      <w:r w:rsidR="00434AC1" w:rsidRPr="00434AC1">
        <w:rPr>
          <w:rFonts w:ascii="Arial-Narrow" w:hAnsi="Arial-Narrow" w:cs="Arial-Narrow"/>
          <w:sz w:val="20"/>
          <w:szCs w:val="20"/>
          <w:bdr w:val="single" w:sz="4" w:space="0" w:color="auto"/>
        </w:rPr>
        <w:t>lett</w:t>
      </w:r>
      <w:proofErr w:type="spellEnd"/>
      <w:r w:rsidR="00434AC1" w:rsidRPr="005138F5">
        <w:rPr>
          <w:rFonts w:ascii="Arial-Narrow" w:hAnsi="Arial-Narrow" w:cs="Arial-Narrow"/>
          <w:sz w:val="20"/>
          <w:szCs w:val="20"/>
          <w:bdr w:val="single" w:sz="4" w:space="0" w:color="auto"/>
        </w:rPr>
        <w:t xml:space="preserve"> </w:t>
      </w:r>
      <w:r w:rsidRPr="005138F5">
        <w:rPr>
          <w:rFonts w:ascii="Arial-Narrow" w:hAnsi="Arial-Narrow" w:cs="Arial-Narrow"/>
          <w:sz w:val="20"/>
          <w:szCs w:val="20"/>
          <w:bdr w:val="single" w:sz="4" w:space="0" w:color="auto"/>
        </w:rPr>
        <w:t xml:space="preserve">c) del </w:t>
      </w:r>
      <w:proofErr w:type="spellStart"/>
      <w:r w:rsidRPr="005138F5">
        <w:rPr>
          <w:rFonts w:ascii="Arial-Narrow" w:hAnsi="Arial-Narrow" w:cs="Arial-Narrow"/>
          <w:sz w:val="20"/>
          <w:szCs w:val="20"/>
          <w:bdr w:val="single" w:sz="4" w:space="0" w:color="auto"/>
        </w:rPr>
        <w:t>D.Lgs</w:t>
      </w:r>
      <w:proofErr w:type="spellEnd"/>
      <w:r w:rsidRPr="005138F5">
        <w:rPr>
          <w:rFonts w:ascii="Arial-Narrow" w:hAnsi="Arial-Narrow" w:cs="Arial-Narrow"/>
          <w:sz w:val="20"/>
          <w:szCs w:val="20"/>
          <w:bdr w:val="single" w:sz="4" w:space="0" w:color="auto"/>
        </w:rPr>
        <w:t xml:space="preserve"> </w:t>
      </w:r>
      <w:r w:rsidR="00434AC1">
        <w:rPr>
          <w:rFonts w:ascii="Arial-Narrow" w:hAnsi="Arial-Narrow" w:cs="Arial-Narrow"/>
          <w:sz w:val="20"/>
          <w:szCs w:val="20"/>
          <w:bdr w:val="single" w:sz="4" w:space="0" w:color="auto"/>
        </w:rPr>
        <w:t>50</w:t>
      </w:r>
      <w:r w:rsidRPr="005138F5">
        <w:rPr>
          <w:rFonts w:ascii="Arial-Narrow" w:hAnsi="Arial-Narrow" w:cs="Arial-Narrow"/>
          <w:sz w:val="20"/>
          <w:szCs w:val="20"/>
          <w:bdr w:val="single" w:sz="4" w:space="0" w:color="auto"/>
        </w:rPr>
        <w:t>/20</w:t>
      </w:r>
      <w:r w:rsidR="00434AC1">
        <w:rPr>
          <w:rFonts w:ascii="Arial-Narrow" w:hAnsi="Arial-Narrow" w:cs="Arial-Narrow"/>
          <w:sz w:val="20"/>
          <w:szCs w:val="20"/>
          <w:bdr w:val="single" w:sz="4" w:space="0" w:color="auto"/>
        </w:rPr>
        <w:t>1</w:t>
      </w:r>
      <w:r w:rsidRPr="005138F5">
        <w:rPr>
          <w:rFonts w:ascii="Arial-Narrow" w:hAnsi="Arial-Narrow" w:cs="Arial-Narrow"/>
          <w:sz w:val="20"/>
          <w:szCs w:val="20"/>
          <w:bdr w:val="single" w:sz="4" w:space="0" w:color="auto"/>
        </w:rPr>
        <w:t>6</w:t>
      </w:r>
      <w:r>
        <w:rPr>
          <w:rFonts w:ascii="Arial-Narrow" w:hAnsi="Arial-Narrow" w:cs="Arial-Narrow"/>
          <w:sz w:val="20"/>
          <w:szCs w:val="20"/>
        </w:rPr>
        <w:t xml:space="preserve"> </w:t>
      </w:r>
    </w:p>
    <w:p w:rsidR="007520D7" w:rsidRDefault="007520D7" w:rsidP="007520D7">
      <w:pPr>
        <w:pStyle w:val="CM24"/>
        <w:ind w:left="585"/>
        <w:jc w:val="both"/>
        <w:rPr>
          <w:rFonts w:ascii="Arial-Narrow" w:hAnsi="Arial-Narrow" w:cs="Arial-Narrow"/>
          <w:sz w:val="20"/>
          <w:szCs w:val="20"/>
        </w:rPr>
      </w:pPr>
      <w:r>
        <w:rPr>
          <w:rFonts w:ascii="Arial-Narrow" w:hAnsi="Arial-Narrow" w:cs="Arial-Narrow"/>
          <w:sz w:val="20"/>
          <w:szCs w:val="20"/>
        </w:rPr>
        <w:t xml:space="preserve">e che i consorziati per i quali il consorzio concorre sono i seguenti, relativamente ai quali ultimi consorziati opera il divieto di partecipare alla gara in qualsiasi altra forma (indicare denominazione sociale, forma giuridica, codice fiscale, sede legale): </w:t>
      </w:r>
    </w:p>
    <w:p w:rsidR="007520D7" w:rsidRDefault="007520D7" w:rsidP="007520D7">
      <w:pPr>
        <w:pStyle w:val="CM24"/>
        <w:spacing w:line="360" w:lineRule="auto"/>
        <w:ind w:firstLine="585"/>
        <w:jc w:val="both"/>
        <w:rPr>
          <w:rFonts w:ascii="Arial-Narrow" w:hAnsi="Arial-Narrow" w:cs="Arial-Narrow"/>
          <w:sz w:val="20"/>
          <w:szCs w:val="20"/>
        </w:rPr>
      </w:pPr>
      <w:r>
        <w:rPr>
          <w:rFonts w:ascii="Arial-Narrow" w:hAnsi="Arial-Narrow" w:cs="Arial-Narrow"/>
          <w:sz w:val="20"/>
          <w:szCs w:val="20"/>
        </w:rPr>
        <w:t xml:space="preserve">…………………………………………………...………………………………………………………………….………………………… </w:t>
      </w:r>
    </w:p>
    <w:p w:rsidR="007520D7" w:rsidRDefault="007520D7" w:rsidP="007520D7">
      <w:pPr>
        <w:pStyle w:val="CM24"/>
        <w:spacing w:line="360" w:lineRule="auto"/>
        <w:ind w:firstLine="585"/>
        <w:jc w:val="both"/>
        <w:rPr>
          <w:rFonts w:ascii="Arial-Narrow" w:hAnsi="Arial-Narrow" w:cs="Arial-Narrow"/>
          <w:sz w:val="20"/>
          <w:szCs w:val="20"/>
        </w:rPr>
      </w:pPr>
      <w:r>
        <w:rPr>
          <w:rFonts w:ascii="Arial-Narrow" w:hAnsi="Arial-Narrow" w:cs="Arial-Narrow"/>
          <w:sz w:val="20"/>
          <w:szCs w:val="20"/>
        </w:rPr>
        <w:lastRenderedPageBreak/>
        <w:t xml:space="preserve">…………………………………………………...………………………………………………………………….………………………… </w:t>
      </w:r>
    </w:p>
    <w:p w:rsidR="007520D7" w:rsidRDefault="007520D7" w:rsidP="007520D7">
      <w:pPr>
        <w:pStyle w:val="CM5"/>
        <w:spacing w:line="240" w:lineRule="auto"/>
        <w:ind w:left="585"/>
        <w:jc w:val="both"/>
        <w:rPr>
          <w:rFonts w:ascii="Arial-Narrow,Italic" w:hAnsi="Arial-Narrow,Italic" w:cs="Arial-Narrow,Italic"/>
          <w:sz w:val="20"/>
          <w:szCs w:val="20"/>
          <w:u w:val="single"/>
        </w:rPr>
      </w:pPr>
    </w:p>
    <w:p w:rsidR="007520D7" w:rsidRDefault="007520D7" w:rsidP="007520D7">
      <w:pPr>
        <w:pStyle w:val="CM5"/>
        <w:spacing w:line="240" w:lineRule="auto"/>
        <w:ind w:left="585"/>
        <w:jc w:val="both"/>
        <w:rPr>
          <w:rFonts w:ascii="Arial-Narrow,Italic" w:hAnsi="Arial-Narrow,Italic" w:cs="Arial-Narrow,Italic"/>
          <w:sz w:val="20"/>
          <w:szCs w:val="20"/>
        </w:rPr>
      </w:pPr>
      <w:r>
        <w:rPr>
          <w:rFonts w:ascii="Arial-Narrow,Italic" w:hAnsi="Arial-Narrow,Italic" w:cs="Arial-Narrow,Italic"/>
          <w:sz w:val="20"/>
          <w:szCs w:val="20"/>
          <w:u w:val="single"/>
        </w:rPr>
        <w:t xml:space="preserve">N.B.: Nel caso in cui i consorziati per i quali il consorzio concorre siano anch’essi consorzi, vanno indicati anche i consorziati per i quali questi ultimi concorrono. </w:t>
      </w:r>
    </w:p>
    <w:p w:rsidR="007520D7" w:rsidRDefault="007520D7" w:rsidP="007520D7">
      <w:pPr>
        <w:pStyle w:val="CM25"/>
        <w:ind w:left="435" w:hanging="435"/>
        <w:jc w:val="both"/>
        <w:rPr>
          <w:rFonts w:cs="Arial-Narrow,Bold"/>
          <w:b/>
          <w:bCs/>
          <w:sz w:val="20"/>
          <w:szCs w:val="20"/>
        </w:rPr>
      </w:pPr>
    </w:p>
    <w:p w:rsidR="007520D7" w:rsidRDefault="007520D7" w:rsidP="007520D7">
      <w:pPr>
        <w:pStyle w:val="CM25"/>
        <w:ind w:left="435"/>
        <w:jc w:val="both"/>
        <w:rPr>
          <w:rFonts w:cs="Arial-Narrow,Bold"/>
          <w:sz w:val="20"/>
          <w:szCs w:val="20"/>
        </w:rPr>
      </w:pPr>
      <w:r>
        <w:rPr>
          <w:rFonts w:cs="Arial-Narrow,Bold"/>
          <w:b/>
          <w:bCs/>
          <w:sz w:val="20"/>
          <w:szCs w:val="20"/>
        </w:rPr>
        <w:t>(per tutti – contrassegnare alternativamente e completare con i dati richiesti le voci 3</w:t>
      </w:r>
      <w:r w:rsidR="00CC5C8C">
        <w:rPr>
          <w:rFonts w:cs="Arial-Narrow,Bold"/>
          <w:b/>
          <w:bCs/>
          <w:sz w:val="20"/>
          <w:szCs w:val="20"/>
        </w:rPr>
        <w:t>0</w:t>
      </w:r>
      <w:r>
        <w:rPr>
          <w:rFonts w:cs="Arial-Narrow,Bold"/>
          <w:b/>
          <w:bCs/>
          <w:sz w:val="20"/>
          <w:szCs w:val="20"/>
        </w:rPr>
        <w:t>.A o 3</w:t>
      </w:r>
      <w:r w:rsidR="00CC5C8C">
        <w:rPr>
          <w:rFonts w:cs="Arial-Narrow,Bold"/>
          <w:b/>
          <w:bCs/>
          <w:sz w:val="20"/>
          <w:szCs w:val="20"/>
        </w:rPr>
        <w:t>0</w:t>
      </w:r>
      <w:r>
        <w:rPr>
          <w:rFonts w:cs="Arial-Narrow,Bold"/>
          <w:b/>
          <w:bCs/>
          <w:sz w:val="20"/>
          <w:szCs w:val="20"/>
        </w:rPr>
        <w:t>.B o 3</w:t>
      </w:r>
      <w:r w:rsidR="00CC5C8C">
        <w:rPr>
          <w:rFonts w:cs="Arial-Narrow,Bold"/>
          <w:b/>
          <w:bCs/>
          <w:sz w:val="20"/>
          <w:szCs w:val="20"/>
        </w:rPr>
        <w:t>0</w:t>
      </w:r>
      <w:r>
        <w:rPr>
          <w:rFonts w:cs="Arial-Narrow,Bold"/>
          <w:b/>
          <w:bCs/>
          <w:sz w:val="20"/>
          <w:szCs w:val="20"/>
        </w:rPr>
        <w:t xml:space="preserve">.C a seconda del caso che ricorre)  </w:t>
      </w:r>
    </w:p>
    <w:p w:rsidR="007520D7" w:rsidRDefault="007520D7" w:rsidP="007520D7">
      <w:pPr>
        <w:pStyle w:val="CM25"/>
        <w:jc w:val="both"/>
        <w:rPr>
          <w:rFonts w:cs="Arial-Narrow,Bold"/>
          <w:b/>
          <w:bCs/>
          <w:sz w:val="20"/>
          <w:szCs w:val="20"/>
        </w:rPr>
      </w:pPr>
    </w:p>
    <w:bookmarkStart w:id="14" w:name="Controllo16"/>
    <w:p w:rsidR="007520D7" w:rsidRDefault="007520D7" w:rsidP="007520D7">
      <w:pPr>
        <w:pStyle w:val="CM25"/>
        <w:ind w:left="426" w:hanging="426"/>
        <w:jc w:val="both"/>
        <w:rPr>
          <w:rFonts w:ascii="Arial-Narrow" w:hAnsi="Arial-Narrow" w:cs="Arial-Narrow"/>
          <w:sz w:val="20"/>
          <w:szCs w:val="20"/>
        </w:rPr>
      </w:pPr>
      <w:r>
        <w:rPr>
          <w:rFonts w:cs="Arial-Narrow,Bold"/>
          <w:b/>
          <w:bCs/>
          <w:sz w:val="20"/>
          <w:szCs w:val="20"/>
        </w:rPr>
        <w:fldChar w:fldCharType="begin">
          <w:ffData>
            <w:name w:val="Controllo16"/>
            <w:enabled/>
            <w:calcOnExit w:val="0"/>
            <w:checkBox>
              <w:sizeAuto/>
              <w:default w:val="0"/>
            </w:checkBox>
          </w:ffData>
        </w:fldChar>
      </w:r>
      <w:r>
        <w:rPr>
          <w:rFonts w:cs="Arial-Narrow,Bold"/>
          <w:b/>
          <w:bCs/>
          <w:sz w:val="20"/>
          <w:szCs w:val="20"/>
        </w:rPr>
        <w:instrText xml:space="preserve"> FORMCHECKBOX </w:instrText>
      </w:r>
      <w:r w:rsidR="004321C4">
        <w:rPr>
          <w:rFonts w:cs="Arial-Narrow,Bold"/>
          <w:b/>
          <w:bCs/>
          <w:sz w:val="20"/>
          <w:szCs w:val="20"/>
        </w:rPr>
      </w:r>
      <w:r w:rsidR="004321C4">
        <w:rPr>
          <w:rFonts w:cs="Arial-Narrow,Bold"/>
          <w:b/>
          <w:bCs/>
          <w:sz w:val="20"/>
          <w:szCs w:val="20"/>
        </w:rPr>
        <w:fldChar w:fldCharType="separate"/>
      </w:r>
      <w:r>
        <w:rPr>
          <w:rFonts w:cs="Arial-Narrow,Bold"/>
          <w:b/>
          <w:bCs/>
          <w:sz w:val="20"/>
          <w:szCs w:val="20"/>
        </w:rPr>
        <w:fldChar w:fldCharType="end"/>
      </w:r>
      <w:bookmarkEnd w:id="14"/>
      <w:r>
        <w:rPr>
          <w:rFonts w:cs="Arial-Narrow,Bold"/>
          <w:b/>
          <w:bCs/>
          <w:sz w:val="20"/>
          <w:szCs w:val="20"/>
        </w:rPr>
        <w:tab/>
        <w:t>3</w:t>
      </w:r>
      <w:r w:rsidR="00CC5C8C">
        <w:rPr>
          <w:rFonts w:cs="Arial-Narrow,Bold"/>
          <w:b/>
          <w:bCs/>
          <w:sz w:val="20"/>
          <w:szCs w:val="20"/>
        </w:rPr>
        <w:t>0</w:t>
      </w:r>
      <w:r>
        <w:rPr>
          <w:rFonts w:cs="Arial-Narrow,Bold"/>
          <w:b/>
          <w:bCs/>
          <w:sz w:val="20"/>
          <w:szCs w:val="20"/>
        </w:rPr>
        <w:t>.A</w:t>
      </w:r>
      <w:r>
        <w:rPr>
          <w:rFonts w:ascii="Arial-Narrow" w:hAnsi="Arial-Narrow" w:cs="Arial-Narrow"/>
          <w:sz w:val="20"/>
          <w:szCs w:val="20"/>
        </w:rPr>
        <w:t xml:space="preserve">) di non essere in alcuna situazione di controllo di cui all’art. 2359 del Codice Civile con alcun soggetto; </w:t>
      </w:r>
    </w:p>
    <w:p w:rsidR="007520D7" w:rsidRDefault="007520D7" w:rsidP="007520D7">
      <w:pPr>
        <w:pStyle w:val="CM25"/>
        <w:ind w:left="426" w:hanging="426"/>
        <w:jc w:val="both"/>
        <w:rPr>
          <w:rFonts w:ascii="Arial-Narrow" w:hAnsi="Arial-Narrow" w:cs="Arial-Narrow"/>
          <w:sz w:val="20"/>
          <w:szCs w:val="20"/>
        </w:rPr>
      </w:pPr>
    </w:p>
    <w:bookmarkStart w:id="15" w:name="Controllo17"/>
    <w:p w:rsidR="007520D7" w:rsidRDefault="007520D7" w:rsidP="007520D7">
      <w:pPr>
        <w:pStyle w:val="CM25"/>
        <w:ind w:left="426" w:hanging="426"/>
        <w:jc w:val="both"/>
        <w:rPr>
          <w:rFonts w:ascii="Arial-Narrow" w:hAnsi="Arial-Narrow" w:cs="Arial-Narrow"/>
          <w:sz w:val="20"/>
          <w:szCs w:val="20"/>
        </w:rPr>
      </w:pPr>
      <w:r>
        <w:rPr>
          <w:rFonts w:ascii="Arial-Narrow" w:hAnsi="Arial-Narrow" w:cs="Arial-Narrow"/>
          <w:sz w:val="20"/>
          <w:szCs w:val="20"/>
        </w:rPr>
        <w:fldChar w:fldCharType="begin">
          <w:ffData>
            <w:name w:val="Controllo17"/>
            <w:enabled/>
            <w:calcOnExit w:val="0"/>
            <w:checkBox>
              <w:sizeAuto/>
              <w:default w:val="0"/>
            </w:checkBox>
          </w:ffData>
        </w:fldChar>
      </w:r>
      <w:r>
        <w:rPr>
          <w:rFonts w:ascii="Arial-Narrow" w:hAnsi="Arial-Narrow" w:cs="Arial-Narrow"/>
          <w:sz w:val="20"/>
          <w:szCs w:val="20"/>
        </w:rPr>
        <w:instrText xml:space="preserve"> FORMCHECKBOX </w:instrText>
      </w:r>
      <w:r w:rsidR="004321C4">
        <w:rPr>
          <w:rFonts w:ascii="Arial-Narrow" w:hAnsi="Arial-Narrow" w:cs="Arial-Narrow"/>
          <w:sz w:val="20"/>
          <w:szCs w:val="20"/>
        </w:rPr>
      </w:r>
      <w:r w:rsidR="004321C4">
        <w:rPr>
          <w:rFonts w:ascii="Arial-Narrow" w:hAnsi="Arial-Narrow" w:cs="Arial-Narrow"/>
          <w:sz w:val="20"/>
          <w:szCs w:val="20"/>
        </w:rPr>
        <w:fldChar w:fldCharType="separate"/>
      </w:r>
      <w:r>
        <w:rPr>
          <w:rFonts w:ascii="Arial-Narrow" w:hAnsi="Arial-Narrow" w:cs="Arial-Narrow"/>
          <w:sz w:val="20"/>
          <w:szCs w:val="20"/>
        </w:rPr>
        <w:fldChar w:fldCharType="end"/>
      </w:r>
      <w:bookmarkEnd w:id="15"/>
      <w:r>
        <w:rPr>
          <w:rFonts w:ascii="Arial-Narrow" w:hAnsi="Arial-Narrow" w:cs="Arial-Narrow"/>
          <w:sz w:val="20"/>
          <w:szCs w:val="20"/>
        </w:rPr>
        <w:tab/>
      </w:r>
      <w:r>
        <w:rPr>
          <w:rFonts w:cs="Arial-Narrow,Bold"/>
          <w:b/>
          <w:bCs/>
          <w:sz w:val="20"/>
          <w:szCs w:val="20"/>
        </w:rPr>
        <w:t>3</w:t>
      </w:r>
      <w:r w:rsidR="00CC5C8C">
        <w:rPr>
          <w:rFonts w:cs="Arial-Narrow,Bold"/>
          <w:b/>
          <w:bCs/>
          <w:sz w:val="20"/>
          <w:szCs w:val="20"/>
        </w:rPr>
        <w:t>0</w:t>
      </w:r>
      <w:r>
        <w:rPr>
          <w:rFonts w:cs="Arial-Narrow,Bold"/>
          <w:b/>
          <w:bCs/>
          <w:sz w:val="20"/>
          <w:szCs w:val="20"/>
        </w:rPr>
        <w:t>.B</w:t>
      </w:r>
      <w:r>
        <w:rPr>
          <w:rFonts w:ascii="Arial-Narrow" w:hAnsi="Arial-Narrow" w:cs="Arial-Narrow"/>
          <w:sz w:val="20"/>
          <w:szCs w:val="20"/>
        </w:rPr>
        <w:t xml:space="preserve">) di non essere a conoscenza della partecipazione alla medesima procedura di soggetti che si trovano, rispetto al concorrente, in una delle situazioni di controllo di cui all'articolo 2359 del codice civile; </w:t>
      </w:r>
    </w:p>
    <w:p w:rsidR="007520D7" w:rsidRDefault="007520D7" w:rsidP="007520D7">
      <w:pPr>
        <w:pStyle w:val="CM25"/>
        <w:ind w:left="426" w:hanging="426"/>
        <w:jc w:val="both"/>
        <w:rPr>
          <w:rFonts w:ascii="Arial-Narrow" w:hAnsi="Arial-Narrow" w:cs="Arial-Narrow"/>
          <w:sz w:val="20"/>
          <w:szCs w:val="20"/>
        </w:rPr>
      </w:pPr>
    </w:p>
    <w:bookmarkStart w:id="16" w:name="Controllo18"/>
    <w:p w:rsidR="007520D7" w:rsidRDefault="007520D7" w:rsidP="007520D7">
      <w:pPr>
        <w:pStyle w:val="CM25"/>
        <w:ind w:left="426" w:hanging="426"/>
        <w:jc w:val="both"/>
        <w:rPr>
          <w:rFonts w:ascii="Arial-Narrow" w:hAnsi="Arial-Narrow" w:cs="Arial-Narrow"/>
          <w:sz w:val="20"/>
          <w:szCs w:val="20"/>
        </w:rPr>
      </w:pPr>
      <w:r>
        <w:rPr>
          <w:rFonts w:ascii="Arial-Narrow" w:hAnsi="Arial-Narrow" w:cs="Arial-Narrow"/>
          <w:sz w:val="20"/>
          <w:szCs w:val="20"/>
        </w:rPr>
        <w:fldChar w:fldCharType="begin">
          <w:ffData>
            <w:name w:val="Controllo18"/>
            <w:enabled/>
            <w:calcOnExit w:val="0"/>
            <w:checkBox>
              <w:sizeAuto/>
              <w:default w:val="0"/>
            </w:checkBox>
          </w:ffData>
        </w:fldChar>
      </w:r>
      <w:r>
        <w:rPr>
          <w:rFonts w:ascii="Arial-Narrow" w:hAnsi="Arial-Narrow" w:cs="Arial-Narrow"/>
          <w:sz w:val="20"/>
          <w:szCs w:val="20"/>
        </w:rPr>
        <w:instrText xml:space="preserve"> FORMCHECKBOX </w:instrText>
      </w:r>
      <w:r w:rsidR="004321C4">
        <w:rPr>
          <w:rFonts w:ascii="Arial-Narrow" w:hAnsi="Arial-Narrow" w:cs="Arial-Narrow"/>
          <w:sz w:val="20"/>
          <w:szCs w:val="20"/>
        </w:rPr>
      </w:r>
      <w:r w:rsidR="004321C4">
        <w:rPr>
          <w:rFonts w:ascii="Arial-Narrow" w:hAnsi="Arial-Narrow" w:cs="Arial-Narrow"/>
          <w:sz w:val="20"/>
          <w:szCs w:val="20"/>
        </w:rPr>
        <w:fldChar w:fldCharType="separate"/>
      </w:r>
      <w:r>
        <w:rPr>
          <w:rFonts w:ascii="Arial-Narrow" w:hAnsi="Arial-Narrow" w:cs="Arial-Narrow"/>
          <w:sz w:val="20"/>
          <w:szCs w:val="20"/>
        </w:rPr>
        <w:fldChar w:fldCharType="end"/>
      </w:r>
      <w:bookmarkEnd w:id="16"/>
      <w:r>
        <w:rPr>
          <w:rFonts w:ascii="Arial-Narrow" w:hAnsi="Arial-Narrow" w:cs="Arial-Narrow"/>
          <w:sz w:val="20"/>
          <w:szCs w:val="20"/>
        </w:rPr>
        <w:tab/>
      </w:r>
      <w:r>
        <w:rPr>
          <w:rFonts w:cs="Arial-Narrow,Bold"/>
          <w:b/>
          <w:bCs/>
          <w:sz w:val="20"/>
          <w:szCs w:val="20"/>
        </w:rPr>
        <w:t>3</w:t>
      </w:r>
      <w:r w:rsidR="00CC5C8C">
        <w:rPr>
          <w:rFonts w:cs="Arial-Narrow,Bold"/>
          <w:b/>
          <w:bCs/>
          <w:sz w:val="20"/>
          <w:szCs w:val="20"/>
        </w:rPr>
        <w:t>0</w:t>
      </w:r>
      <w:r>
        <w:rPr>
          <w:rFonts w:cs="Arial-Narrow,Bold"/>
          <w:b/>
          <w:bCs/>
          <w:sz w:val="20"/>
          <w:szCs w:val="20"/>
        </w:rPr>
        <w:t>.C</w:t>
      </w:r>
      <w:r>
        <w:rPr>
          <w:rFonts w:ascii="Arial-Narrow" w:hAnsi="Arial-Narrow" w:cs="Arial-Narrow"/>
          <w:sz w:val="20"/>
          <w:szCs w:val="20"/>
        </w:rPr>
        <w:t xml:space="preserve">) di essere a conoscenza della partecipazione alla medesima procedura del soggetto avente Ragione Sociale ................. </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 xml:space="preserve">………………………….…………………. e Codice Fiscale …………..….………………. che si trova, rispetto al concorrente, in situazione di controllo di cui all'articolo 2359 del codice civile e di aver formulato autonomamente l’offerta; </w:t>
      </w:r>
    </w:p>
    <w:p w:rsidR="007520D7" w:rsidRDefault="007520D7" w:rsidP="007520D7">
      <w:pPr>
        <w:pStyle w:val="CM25"/>
        <w:ind w:left="707" w:right="1552" w:hanging="708"/>
        <w:jc w:val="both"/>
        <w:rPr>
          <w:rFonts w:cs="Arial-Narrow,Bold"/>
          <w:b/>
          <w:bCs/>
          <w:sz w:val="20"/>
          <w:szCs w:val="20"/>
        </w:rPr>
      </w:pPr>
    </w:p>
    <w:p w:rsidR="007520D7" w:rsidRDefault="007520D7" w:rsidP="007520D7">
      <w:pPr>
        <w:pStyle w:val="CM25"/>
        <w:ind w:left="707" w:right="1552" w:hanging="281"/>
        <w:jc w:val="both"/>
        <w:rPr>
          <w:rFonts w:cs="Arial-Narrow,Bold"/>
          <w:b/>
          <w:bCs/>
          <w:sz w:val="20"/>
          <w:szCs w:val="20"/>
        </w:rPr>
      </w:pPr>
      <w:r>
        <w:rPr>
          <w:rFonts w:cs="Arial-Narrow,Bold"/>
          <w:b/>
          <w:bCs/>
          <w:sz w:val="20"/>
          <w:szCs w:val="20"/>
        </w:rPr>
        <w:t>(per tutti) -contrassegnare, a seconda del caso che interessa, e completare la voce 3</w:t>
      </w:r>
      <w:r w:rsidR="00CC5C8C">
        <w:rPr>
          <w:rFonts w:cs="Arial-Narrow,Bold"/>
          <w:b/>
          <w:bCs/>
          <w:sz w:val="20"/>
          <w:szCs w:val="20"/>
        </w:rPr>
        <w:t>1</w:t>
      </w:r>
      <w:r>
        <w:rPr>
          <w:rFonts w:cs="Arial-Narrow,Bold"/>
          <w:b/>
          <w:bCs/>
          <w:sz w:val="20"/>
          <w:szCs w:val="20"/>
        </w:rPr>
        <w:t>.A o 3</w:t>
      </w:r>
      <w:r w:rsidR="00CC5C8C">
        <w:rPr>
          <w:rFonts w:cs="Arial-Narrow,Bold"/>
          <w:b/>
          <w:bCs/>
          <w:sz w:val="20"/>
          <w:szCs w:val="20"/>
        </w:rPr>
        <w:t>1</w:t>
      </w:r>
      <w:r>
        <w:rPr>
          <w:rFonts w:cs="Arial-Narrow,Bold"/>
          <w:b/>
          <w:bCs/>
          <w:sz w:val="20"/>
          <w:szCs w:val="20"/>
        </w:rPr>
        <w:t>.B</w:t>
      </w:r>
    </w:p>
    <w:bookmarkStart w:id="17" w:name="Controllo19"/>
    <w:p w:rsidR="007520D7" w:rsidRDefault="007520D7" w:rsidP="007520D7">
      <w:pPr>
        <w:pStyle w:val="CM25"/>
        <w:ind w:left="426" w:hanging="426"/>
        <w:jc w:val="both"/>
        <w:rPr>
          <w:rFonts w:ascii="Arial-Narrow" w:hAnsi="Arial-Narrow" w:cs="Arial-Narrow"/>
          <w:sz w:val="20"/>
          <w:szCs w:val="20"/>
        </w:rPr>
      </w:pPr>
      <w:r>
        <w:rPr>
          <w:rFonts w:cs="Arial-Narrow,Bold"/>
          <w:b/>
          <w:bCs/>
          <w:sz w:val="20"/>
          <w:szCs w:val="20"/>
        </w:rPr>
        <w:fldChar w:fldCharType="begin">
          <w:ffData>
            <w:name w:val="Controllo19"/>
            <w:enabled/>
            <w:calcOnExit w:val="0"/>
            <w:checkBox>
              <w:sizeAuto/>
              <w:default w:val="0"/>
            </w:checkBox>
          </w:ffData>
        </w:fldChar>
      </w:r>
      <w:r>
        <w:rPr>
          <w:rFonts w:cs="Arial-Narrow,Bold"/>
          <w:b/>
          <w:bCs/>
          <w:sz w:val="20"/>
          <w:szCs w:val="20"/>
        </w:rPr>
        <w:instrText xml:space="preserve"> FORMCHECKBOX </w:instrText>
      </w:r>
      <w:r w:rsidR="004321C4">
        <w:rPr>
          <w:rFonts w:cs="Arial-Narrow,Bold"/>
          <w:b/>
          <w:bCs/>
          <w:sz w:val="20"/>
          <w:szCs w:val="20"/>
        </w:rPr>
      </w:r>
      <w:r w:rsidR="004321C4">
        <w:rPr>
          <w:rFonts w:cs="Arial-Narrow,Bold"/>
          <w:b/>
          <w:bCs/>
          <w:sz w:val="20"/>
          <w:szCs w:val="20"/>
        </w:rPr>
        <w:fldChar w:fldCharType="separate"/>
      </w:r>
      <w:r>
        <w:rPr>
          <w:rFonts w:cs="Arial-Narrow,Bold"/>
          <w:b/>
          <w:bCs/>
          <w:sz w:val="20"/>
          <w:szCs w:val="20"/>
        </w:rPr>
        <w:fldChar w:fldCharType="end"/>
      </w:r>
      <w:bookmarkEnd w:id="17"/>
      <w:r>
        <w:rPr>
          <w:rFonts w:cs="Arial-Narrow,Bold"/>
          <w:b/>
          <w:bCs/>
          <w:sz w:val="20"/>
          <w:szCs w:val="20"/>
        </w:rPr>
        <w:tab/>
        <w:t>3</w:t>
      </w:r>
      <w:r w:rsidR="00CC5C8C">
        <w:rPr>
          <w:rFonts w:cs="Arial-Narrow,Bold"/>
          <w:b/>
          <w:bCs/>
          <w:sz w:val="20"/>
          <w:szCs w:val="20"/>
        </w:rPr>
        <w:t>1</w:t>
      </w:r>
      <w:r>
        <w:rPr>
          <w:rFonts w:cs="Arial-Narrow,Bold"/>
          <w:b/>
          <w:bCs/>
          <w:sz w:val="20"/>
          <w:szCs w:val="20"/>
        </w:rPr>
        <w:t xml:space="preserve">.A) </w:t>
      </w:r>
      <w:r>
        <w:rPr>
          <w:rFonts w:ascii="Arial-Narrow" w:hAnsi="Arial-Narrow" w:cs="Arial-Narrow"/>
          <w:sz w:val="20"/>
          <w:szCs w:val="20"/>
        </w:rPr>
        <w:t xml:space="preserve">che l’Impresa/Società è in regola con le norme che disciplinano il diritto al lavoro dei disabili; </w:t>
      </w:r>
    </w:p>
    <w:p w:rsidR="007520D7" w:rsidRDefault="007520D7" w:rsidP="007520D7">
      <w:pPr>
        <w:pStyle w:val="CM25"/>
        <w:ind w:firstLine="426"/>
        <w:jc w:val="both"/>
        <w:rPr>
          <w:rFonts w:ascii="Arial-Narrow" w:hAnsi="Arial-Narrow" w:cs="Arial-Narrow"/>
          <w:sz w:val="20"/>
          <w:szCs w:val="20"/>
        </w:rPr>
      </w:pPr>
    </w:p>
    <w:p w:rsidR="007520D7" w:rsidRDefault="007520D7" w:rsidP="007520D7">
      <w:pPr>
        <w:pStyle w:val="CM25"/>
        <w:ind w:firstLine="426"/>
        <w:jc w:val="both"/>
        <w:rPr>
          <w:rFonts w:ascii="Arial-Narrow" w:hAnsi="Arial-Narrow" w:cs="Arial-Narrow"/>
          <w:sz w:val="20"/>
          <w:szCs w:val="20"/>
        </w:rPr>
      </w:pPr>
      <w:r>
        <w:rPr>
          <w:rFonts w:ascii="Arial-Narrow" w:hAnsi="Arial-Narrow" w:cs="Arial-Narrow"/>
          <w:sz w:val="20"/>
          <w:szCs w:val="20"/>
        </w:rPr>
        <w:t xml:space="preserve">OPPURE </w:t>
      </w:r>
    </w:p>
    <w:bookmarkStart w:id="18" w:name="Controllo20"/>
    <w:p w:rsidR="007520D7" w:rsidRDefault="007520D7" w:rsidP="007520D7">
      <w:pPr>
        <w:pStyle w:val="CM24"/>
        <w:ind w:left="426" w:hanging="426"/>
        <w:jc w:val="both"/>
        <w:rPr>
          <w:rFonts w:ascii="Arial-Narrow" w:hAnsi="Arial-Narrow" w:cs="Arial-Narrow"/>
          <w:sz w:val="20"/>
          <w:szCs w:val="20"/>
        </w:rPr>
      </w:pPr>
      <w:r>
        <w:rPr>
          <w:rFonts w:cs="Arial-Narrow,Bold"/>
          <w:b/>
          <w:bCs/>
          <w:sz w:val="20"/>
          <w:szCs w:val="20"/>
        </w:rPr>
        <w:fldChar w:fldCharType="begin">
          <w:ffData>
            <w:name w:val="Controllo20"/>
            <w:enabled/>
            <w:calcOnExit w:val="0"/>
            <w:checkBox>
              <w:sizeAuto/>
              <w:default w:val="0"/>
            </w:checkBox>
          </w:ffData>
        </w:fldChar>
      </w:r>
      <w:r>
        <w:rPr>
          <w:rFonts w:cs="Arial-Narrow,Bold"/>
          <w:b/>
          <w:bCs/>
          <w:sz w:val="20"/>
          <w:szCs w:val="20"/>
        </w:rPr>
        <w:instrText xml:space="preserve"> FORMCHECKBOX </w:instrText>
      </w:r>
      <w:r w:rsidR="004321C4">
        <w:rPr>
          <w:rFonts w:cs="Arial-Narrow,Bold"/>
          <w:b/>
          <w:bCs/>
          <w:sz w:val="20"/>
          <w:szCs w:val="20"/>
        </w:rPr>
      </w:r>
      <w:r w:rsidR="004321C4">
        <w:rPr>
          <w:rFonts w:cs="Arial-Narrow,Bold"/>
          <w:b/>
          <w:bCs/>
          <w:sz w:val="20"/>
          <w:szCs w:val="20"/>
        </w:rPr>
        <w:fldChar w:fldCharType="separate"/>
      </w:r>
      <w:r>
        <w:rPr>
          <w:rFonts w:cs="Arial-Narrow,Bold"/>
          <w:b/>
          <w:bCs/>
          <w:sz w:val="20"/>
          <w:szCs w:val="20"/>
        </w:rPr>
        <w:fldChar w:fldCharType="end"/>
      </w:r>
      <w:bookmarkEnd w:id="18"/>
      <w:r>
        <w:rPr>
          <w:rFonts w:cs="Arial-Narrow,Bold"/>
          <w:b/>
          <w:bCs/>
          <w:sz w:val="20"/>
          <w:szCs w:val="20"/>
        </w:rPr>
        <w:tab/>
        <w:t>3</w:t>
      </w:r>
      <w:r w:rsidR="00CC5C8C">
        <w:rPr>
          <w:rFonts w:cs="Arial-Narrow,Bold"/>
          <w:b/>
          <w:bCs/>
          <w:sz w:val="20"/>
          <w:szCs w:val="20"/>
        </w:rPr>
        <w:t>1</w:t>
      </w:r>
      <w:r>
        <w:rPr>
          <w:rFonts w:cs="Arial-Narrow,Bold"/>
          <w:b/>
          <w:bCs/>
          <w:sz w:val="20"/>
          <w:szCs w:val="20"/>
        </w:rPr>
        <w:t xml:space="preserve">.B) </w:t>
      </w:r>
      <w:r>
        <w:rPr>
          <w:rFonts w:ascii="Arial-Narrow" w:hAnsi="Arial-Narrow" w:cs="Arial-Narrow"/>
          <w:sz w:val="20"/>
          <w:szCs w:val="20"/>
        </w:rPr>
        <w:t xml:space="preserve">che l’Impresa/Società non è assoggettata agli obblighi in materia di assunzioni obbligatorie previsti dalla legge 12/3/1999 n.68, in quanto (specificare motivo) </w:t>
      </w:r>
    </w:p>
    <w:p w:rsidR="007520D7" w:rsidRDefault="007520D7" w:rsidP="007520D7">
      <w:pPr>
        <w:pStyle w:val="CM25"/>
        <w:ind w:firstLine="426"/>
        <w:jc w:val="both"/>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5"/>
        <w:jc w:val="both"/>
        <w:rPr>
          <w:rFonts w:ascii="Arial-Narrow" w:hAnsi="Arial-Narrow" w:cs="Arial-Narrow"/>
          <w:sz w:val="20"/>
          <w:szCs w:val="20"/>
        </w:rPr>
      </w:pPr>
    </w:p>
    <w:p w:rsidR="007520D7" w:rsidRDefault="007520D7" w:rsidP="007520D7">
      <w:pPr>
        <w:pStyle w:val="CM25"/>
        <w:ind w:left="426" w:hanging="426"/>
        <w:jc w:val="both"/>
        <w:rPr>
          <w:rFonts w:ascii="Arial-Narrow" w:hAnsi="Arial-Narrow" w:cs="Arial-Narrow"/>
          <w:sz w:val="20"/>
          <w:szCs w:val="20"/>
        </w:rPr>
      </w:pPr>
      <w:r>
        <w:rPr>
          <w:rFonts w:cs="Arial-Narrow,Bold"/>
          <w:b/>
          <w:bCs/>
          <w:sz w:val="20"/>
          <w:szCs w:val="20"/>
        </w:rPr>
        <w:t>3</w:t>
      </w:r>
      <w:r w:rsidR="00CC5C8C">
        <w:rPr>
          <w:rFonts w:cs="Arial-Narrow,Bold"/>
          <w:b/>
          <w:bCs/>
          <w:sz w:val="20"/>
          <w:szCs w:val="20"/>
        </w:rPr>
        <w:t>2</w:t>
      </w:r>
      <w:r>
        <w:rPr>
          <w:rFonts w:cs="Arial-Narrow,Bold"/>
          <w:b/>
          <w:bCs/>
          <w:sz w:val="20"/>
          <w:szCs w:val="20"/>
        </w:rPr>
        <w:t xml:space="preserve">) </w:t>
      </w:r>
      <w:r>
        <w:rPr>
          <w:rFonts w:cs="Arial-Narrow,Bold"/>
          <w:b/>
          <w:bCs/>
          <w:sz w:val="20"/>
          <w:szCs w:val="20"/>
        </w:rPr>
        <w:tab/>
        <w:t xml:space="preserve">(per tutti) </w:t>
      </w:r>
      <w:r>
        <w:rPr>
          <w:rFonts w:ascii="Arial-Narrow" w:hAnsi="Arial-Narrow" w:cs="Arial-Narrow"/>
          <w:sz w:val="20"/>
          <w:szCs w:val="20"/>
        </w:rPr>
        <w:t xml:space="preserve">che l’Impresa/Società, ai sensi </w:t>
      </w:r>
      <w:r w:rsidR="00434AC1">
        <w:rPr>
          <w:rFonts w:ascii="Arial-Narrow" w:hAnsi="Arial-Narrow" w:cs="Arial-Narrow"/>
          <w:sz w:val="20"/>
          <w:szCs w:val="20"/>
        </w:rPr>
        <w:t>del Codice</w:t>
      </w:r>
      <w:r>
        <w:rPr>
          <w:rFonts w:ascii="Arial-Narrow" w:hAnsi="Arial-Narrow" w:cs="Arial-Narrow"/>
          <w:sz w:val="20"/>
          <w:szCs w:val="20"/>
        </w:rPr>
        <w:t>, ha adempiuto, all’interno della propria azienda, agli obblighi di sicurezza previsti dalla normativa vigente;</w:t>
      </w:r>
    </w:p>
    <w:p w:rsidR="007520D7" w:rsidRPr="009E1904" w:rsidRDefault="007520D7" w:rsidP="007520D7">
      <w:pPr>
        <w:pStyle w:val="Default"/>
        <w:jc w:val="both"/>
      </w:pPr>
    </w:p>
    <w:p w:rsidR="007520D7" w:rsidRDefault="007520D7" w:rsidP="007520D7">
      <w:pPr>
        <w:pStyle w:val="CM25"/>
        <w:ind w:left="435" w:hanging="435"/>
        <w:jc w:val="both"/>
        <w:rPr>
          <w:rFonts w:ascii="Arial Narrow" w:hAnsi="Arial Narrow" w:cs="Arial-Narrow"/>
          <w:sz w:val="20"/>
          <w:szCs w:val="20"/>
        </w:rPr>
      </w:pPr>
      <w:r w:rsidRPr="009E1904">
        <w:rPr>
          <w:rFonts w:ascii="Arial Narrow" w:hAnsi="Arial Narrow" w:cs="Times New Roman"/>
          <w:b/>
          <w:bCs/>
          <w:sz w:val="20"/>
          <w:szCs w:val="20"/>
        </w:rPr>
        <w:t>3</w:t>
      </w:r>
      <w:r w:rsidR="00CC5C8C">
        <w:rPr>
          <w:rFonts w:ascii="Arial Narrow" w:hAnsi="Arial Narrow" w:cs="Times New Roman"/>
          <w:b/>
          <w:bCs/>
          <w:sz w:val="20"/>
          <w:szCs w:val="20"/>
        </w:rPr>
        <w:t>3</w:t>
      </w:r>
      <w:r w:rsidRPr="009E1904">
        <w:rPr>
          <w:rFonts w:ascii="Arial Narrow" w:hAnsi="Arial Narrow" w:cs="Times New Roman"/>
          <w:b/>
          <w:bCs/>
          <w:sz w:val="20"/>
          <w:szCs w:val="20"/>
        </w:rPr>
        <w:t xml:space="preserve">) </w:t>
      </w:r>
      <w:r w:rsidRPr="009E1904">
        <w:rPr>
          <w:rFonts w:ascii="Arial Narrow" w:hAnsi="Arial Narrow" w:cs="Times New Roman"/>
          <w:b/>
          <w:bCs/>
          <w:sz w:val="20"/>
          <w:szCs w:val="20"/>
        </w:rPr>
        <w:tab/>
      </w:r>
      <w:r w:rsidRPr="009E1904">
        <w:rPr>
          <w:rFonts w:ascii="Arial Narrow" w:hAnsi="Arial Narrow" w:cs="Arial-Narrow,Bold"/>
          <w:b/>
          <w:bCs/>
          <w:sz w:val="20"/>
          <w:szCs w:val="20"/>
        </w:rPr>
        <w:t xml:space="preserve">(per tutti) </w:t>
      </w:r>
      <w:r w:rsidRPr="009E1904">
        <w:rPr>
          <w:rFonts w:ascii="Arial Narrow" w:hAnsi="Arial Narrow" w:cs="Arial-Narrow"/>
          <w:sz w:val="20"/>
          <w:szCs w:val="20"/>
        </w:rPr>
        <w:t>che l’Impresa/Società, ai sensi dell’art. 1 bis, comma 14, della L. n. 383/2001 e successive modifiche e integrazioni, non si avvale di piani individuali di emersione ovvero che il periodo di em</w:t>
      </w:r>
      <w:r>
        <w:rPr>
          <w:rFonts w:ascii="Arial Narrow" w:hAnsi="Arial Narrow" w:cs="Arial-Narrow"/>
          <w:sz w:val="20"/>
          <w:szCs w:val="20"/>
        </w:rPr>
        <w:t>ersione si è comunque concluso.</w:t>
      </w:r>
    </w:p>
    <w:p w:rsidR="007520D7" w:rsidRPr="009E1904" w:rsidRDefault="007520D7" w:rsidP="007520D7">
      <w:pPr>
        <w:pStyle w:val="Default"/>
        <w:jc w:val="both"/>
      </w:pPr>
    </w:p>
    <w:p w:rsidR="007520D7" w:rsidRDefault="007520D7" w:rsidP="007520D7">
      <w:pPr>
        <w:pStyle w:val="CM24"/>
        <w:ind w:left="435" w:hanging="435"/>
        <w:jc w:val="both"/>
        <w:rPr>
          <w:rFonts w:ascii="Arial-Narrow" w:hAnsi="Arial-Narrow" w:cs="Arial-Narrow"/>
          <w:sz w:val="20"/>
          <w:szCs w:val="20"/>
        </w:rPr>
      </w:pPr>
      <w:r w:rsidRPr="009E1904">
        <w:rPr>
          <w:rFonts w:ascii="Arial Narrow" w:hAnsi="Arial Narrow" w:cs="Times New Roman"/>
          <w:b/>
          <w:bCs/>
          <w:sz w:val="20"/>
          <w:szCs w:val="20"/>
        </w:rPr>
        <w:t>3</w:t>
      </w:r>
      <w:r w:rsidR="00CC5C8C">
        <w:rPr>
          <w:rFonts w:ascii="Arial Narrow" w:hAnsi="Arial Narrow" w:cs="Times New Roman"/>
          <w:b/>
          <w:bCs/>
          <w:sz w:val="20"/>
          <w:szCs w:val="20"/>
        </w:rPr>
        <w:t>4</w:t>
      </w:r>
      <w:r w:rsidRPr="009E1904">
        <w:rPr>
          <w:rFonts w:ascii="Arial Narrow" w:hAnsi="Arial Narrow" w:cs="Times New Roman"/>
          <w:b/>
          <w:bCs/>
          <w:sz w:val="20"/>
          <w:szCs w:val="20"/>
        </w:rPr>
        <w:t xml:space="preserve">) </w:t>
      </w:r>
      <w:r w:rsidRPr="009E1904">
        <w:rPr>
          <w:rFonts w:ascii="Arial Narrow" w:hAnsi="Arial Narrow" w:cs="Times New Roman"/>
          <w:b/>
          <w:bCs/>
          <w:sz w:val="20"/>
          <w:szCs w:val="20"/>
        </w:rPr>
        <w:tab/>
      </w:r>
      <w:r w:rsidRPr="009E1904">
        <w:rPr>
          <w:rFonts w:ascii="Arial Narrow" w:hAnsi="Arial Narrow" w:cs="Arial-Narrow,Bold"/>
          <w:b/>
          <w:bCs/>
          <w:sz w:val="20"/>
          <w:szCs w:val="20"/>
        </w:rPr>
        <w:t xml:space="preserve">(per tutti) </w:t>
      </w:r>
      <w:r w:rsidRPr="009E1904">
        <w:rPr>
          <w:rFonts w:ascii="Arial Narrow" w:hAnsi="Arial Narrow" w:cs="Arial-Narrow"/>
          <w:sz w:val="20"/>
          <w:szCs w:val="20"/>
        </w:rPr>
        <w:t>che l’Impresa/Società mantiene le seguenti posizioni previdenziali ed assicurative (nel caso di più iscrizioni indicare</w:t>
      </w:r>
      <w:r>
        <w:rPr>
          <w:rFonts w:ascii="Arial-Narrow" w:hAnsi="Arial-Narrow" w:cs="Arial-Narrow"/>
          <w:sz w:val="20"/>
          <w:szCs w:val="20"/>
        </w:rPr>
        <w:t xml:space="preserve"> la principale): </w:t>
      </w:r>
    </w:p>
    <w:p w:rsidR="007520D7" w:rsidRDefault="007520D7" w:rsidP="007520D7">
      <w:pPr>
        <w:pStyle w:val="CM5"/>
        <w:spacing w:line="276" w:lineRule="auto"/>
        <w:ind w:firstLine="435"/>
        <w:jc w:val="both"/>
        <w:rPr>
          <w:rFonts w:ascii="Arial-Narrow" w:hAnsi="Arial-Narrow" w:cs="Arial-Narrow"/>
          <w:sz w:val="20"/>
          <w:szCs w:val="20"/>
        </w:rPr>
      </w:pPr>
      <w:r>
        <w:rPr>
          <w:rFonts w:ascii="Arial-Narrow" w:hAnsi="Arial-Narrow" w:cs="Arial-Narrow"/>
          <w:sz w:val="20"/>
          <w:szCs w:val="20"/>
        </w:rPr>
        <w:t>INPS: sede di ……………………………………………….…….. matricola n ………….…………………………………………………</w:t>
      </w:r>
    </w:p>
    <w:p w:rsidR="007520D7" w:rsidRDefault="007520D7" w:rsidP="007520D7">
      <w:pPr>
        <w:pStyle w:val="CM5"/>
        <w:spacing w:line="276" w:lineRule="auto"/>
        <w:ind w:firstLine="435"/>
        <w:jc w:val="both"/>
        <w:rPr>
          <w:rFonts w:ascii="Arial-Narrow" w:hAnsi="Arial-Narrow" w:cs="Arial-Narrow"/>
          <w:sz w:val="20"/>
          <w:szCs w:val="20"/>
        </w:rPr>
      </w:pPr>
      <w:r>
        <w:rPr>
          <w:rFonts w:ascii="Arial-Narrow" w:hAnsi="Arial-Narrow" w:cs="Arial-Narrow"/>
          <w:sz w:val="20"/>
          <w:szCs w:val="20"/>
        </w:rPr>
        <w:t xml:space="preserve">INAIL: sede di …..………………………………………….……… matricola n .………….……..………………………………………… </w:t>
      </w:r>
    </w:p>
    <w:p w:rsidR="007520D7" w:rsidRDefault="007520D7" w:rsidP="007520D7">
      <w:pPr>
        <w:pStyle w:val="CM5"/>
        <w:spacing w:line="276" w:lineRule="auto"/>
        <w:ind w:firstLine="435"/>
        <w:jc w:val="both"/>
        <w:rPr>
          <w:rFonts w:ascii="Arial-Narrow" w:hAnsi="Arial-Narrow" w:cs="Arial-Narrow"/>
          <w:sz w:val="20"/>
          <w:szCs w:val="20"/>
        </w:rPr>
      </w:pPr>
      <w:r>
        <w:rPr>
          <w:rFonts w:ascii="Arial-Narrow" w:hAnsi="Arial-Narrow" w:cs="Arial-Narrow"/>
          <w:sz w:val="20"/>
          <w:szCs w:val="20"/>
        </w:rPr>
        <w:t>CASSA EDILE: sede di …..……………………………………..……… matricola n .…….…………………………… …………………</w:t>
      </w:r>
    </w:p>
    <w:p w:rsidR="007520D7" w:rsidRDefault="007520D7" w:rsidP="007520D7">
      <w:pPr>
        <w:pStyle w:val="CM5"/>
        <w:spacing w:line="240" w:lineRule="auto"/>
        <w:ind w:firstLine="435"/>
        <w:jc w:val="both"/>
        <w:rPr>
          <w:rFonts w:ascii="Arial-Narrow" w:hAnsi="Arial-Narrow" w:cs="Arial-Narrow"/>
          <w:sz w:val="20"/>
          <w:szCs w:val="20"/>
        </w:rPr>
      </w:pPr>
      <w:r>
        <w:rPr>
          <w:rFonts w:ascii="Arial-Narrow" w:hAnsi="Arial-Narrow" w:cs="Arial-Narrow"/>
          <w:sz w:val="20"/>
          <w:szCs w:val="20"/>
        </w:rPr>
        <w:t>ed è in regola con i versamenti ai predetti Enti;</w:t>
      </w:r>
    </w:p>
    <w:p w:rsidR="007520D7" w:rsidRDefault="007520D7" w:rsidP="007520D7">
      <w:pPr>
        <w:pStyle w:val="CM5"/>
        <w:spacing w:line="240" w:lineRule="auto"/>
        <w:ind w:left="435"/>
        <w:jc w:val="both"/>
        <w:rPr>
          <w:rFonts w:ascii="Arial-Narrow" w:hAnsi="Arial-Narrow" w:cs="Arial-Narrow"/>
          <w:sz w:val="20"/>
          <w:szCs w:val="20"/>
        </w:rPr>
      </w:pPr>
      <w:r>
        <w:rPr>
          <w:rFonts w:ascii="Arial-Narrow" w:hAnsi="Arial-Narrow" w:cs="Arial-Narrow"/>
          <w:sz w:val="20"/>
          <w:szCs w:val="20"/>
        </w:rPr>
        <w:t xml:space="preserve">che applica il seguente Contratto Collettivo Nazionale di Lavoro ……………………………….………. e che ha la seguente dimensione aziendale: </w:t>
      </w:r>
    </w:p>
    <w:p w:rsidR="007520D7" w:rsidRPr="007520D7" w:rsidRDefault="007520D7" w:rsidP="007520D7">
      <w:pPr>
        <w:pStyle w:val="Default"/>
      </w:pPr>
    </w:p>
    <w:bookmarkStart w:id="19" w:name="Controllo21"/>
    <w:p w:rsidR="007520D7" w:rsidRDefault="007520D7" w:rsidP="007520D7">
      <w:pPr>
        <w:pStyle w:val="CM29"/>
        <w:ind w:firstLine="435"/>
        <w:jc w:val="center"/>
        <w:rPr>
          <w:rFonts w:ascii="Arial-Narrow,Italic" w:hAnsi="Arial-Narrow,Italic" w:cs="Arial-Narrow,Italic"/>
          <w:sz w:val="20"/>
          <w:szCs w:val="20"/>
        </w:rPr>
      </w:pPr>
      <w:r>
        <w:rPr>
          <w:rFonts w:ascii="Arial-Narrow,Italic" w:hAnsi="Arial-Narrow,Italic" w:cs="Arial-Narrow,Italic"/>
          <w:sz w:val="20"/>
          <w:szCs w:val="20"/>
        </w:rPr>
        <w:fldChar w:fldCharType="begin">
          <w:ffData>
            <w:name w:val="Controllo21"/>
            <w:enabled/>
            <w:calcOnExit w:val="0"/>
            <w:checkBox>
              <w:sizeAuto/>
              <w:default w:val="0"/>
            </w:checkBox>
          </w:ffData>
        </w:fldChar>
      </w:r>
      <w:r>
        <w:rPr>
          <w:rFonts w:ascii="Arial-Narrow,Italic" w:hAnsi="Arial-Narrow,Italic" w:cs="Arial-Narrow,Italic"/>
          <w:sz w:val="20"/>
          <w:szCs w:val="20"/>
        </w:rPr>
        <w:instrText xml:space="preserve"> FORMCHECKBOX </w:instrText>
      </w:r>
      <w:r w:rsidR="004321C4">
        <w:rPr>
          <w:rFonts w:ascii="Arial-Narrow,Italic" w:hAnsi="Arial-Narrow,Italic" w:cs="Arial-Narrow,Italic"/>
          <w:sz w:val="20"/>
          <w:szCs w:val="20"/>
        </w:rPr>
      </w:r>
      <w:r w:rsidR="004321C4">
        <w:rPr>
          <w:rFonts w:ascii="Arial-Narrow,Italic" w:hAnsi="Arial-Narrow,Italic" w:cs="Arial-Narrow,Italic"/>
          <w:sz w:val="20"/>
          <w:szCs w:val="20"/>
        </w:rPr>
        <w:fldChar w:fldCharType="separate"/>
      </w:r>
      <w:r>
        <w:rPr>
          <w:rFonts w:ascii="Arial-Narrow,Italic" w:hAnsi="Arial-Narrow,Italic" w:cs="Arial-Narrow,Italic"/>
          <w:sz w:val="20"/>
          <w:szCs w:val="20"/>
        </w:rPr>
        <w:fldChar w:fldCharType="end"/>
      </w:r>
      <w:bookmarkEnd w:id="19"/>
      <w:r>
        <w:rPr>
          <w:rFonts w:ascii="Arial-Narrow,Italic" w:hAnsi="Arial-Narrow,Italic" w:cs="Arial-Narrow,Italic"/>
          <w:sz w:val="20"/>
          <w:szCs w:val="20"/>
        </w:rPr>
        <w:tab/>
        <w:t xml:space="preserve">Da 0 a 5 </w:t>
      </w:r>
      <w:r>
        <w:rPr>
          <w:rFonts w:ascii="Arial-Narrow,Italic" w:hAnsi="Arial-Narrow,Italic" w:cs="Arial-Narrow,Italic"/>
          <w:sz w:val="20"/>
          <w:szCs w:val="20"/>
        </w:rPr>
        <w:tab/>
      </w:r>
      <w:r>
        <w:rPr>
          <w:rFonts w:ascii="Arial-Narrow,Italic" w:hAnsi="Arial-Narrow,Italic" w:cs="Arial-Narrow,Italic"/>
          <w:sz w:val="20"/>
          <w:szCs w:val="20"/>
        </w:rPr>
        <w:tab/>
      </w:r>
      <w:bookmarkStart w:id="20" w:name="Controllo22"/>
      <w:r>
        <w:rPr>
          <w:rFonts w:ascii="Arial-Narrow,Italic" w:hAnsi="Arial-Narrow,Italic" w:cs="Arial-Narrow,Italic"/>
          <w:sz w:val="20"/>
          <w:szCs w:val="20"/>
        </w:rPr>
        <w:fldChar w:fldCharType="begin">
          <w:ffData>
            <w:name w:val="Controllo22"/>
            <w:enabled/>
            <w:calcOnExit w:val="0"/>
            <w:checkBox>
              <w:sizeAuto/>
              <w:default w:val="0"/>
            </w:checkBox>
          </w:ffData>
        </w:fldChar>
      </w:r>
      <w:r>
        <w:rPr>
          <w:rFonts w:ascii="Arial-Narrow,Italic" w:hAnsi="Arial-Narrow,Italic" w:cs="Arial-Narrow,Italic"/>
          <w:sz w:val="20"/>
          <w:szCs w:val="20"/>
        </w:rPr>
        <w:instrText xml:space="preserve"> FORMCHECKBOX </w:instrText>
      </w:r>
      <w:r w:rsidR="004321C4">
        <w:rPr>
          <w:rFonts w:ascii="Arial-Narrow,Italic" w:hAnsi="Arial-Narrow,Italic" w:cs="Arial-Narrow,Italic"/>
          <w:sz w:val="20"/>
          <w:szCs w:val="20"/>
        </w:rPr>
      </w:r>
      <w:r w:rsidR="004321C4">
        <w:rPr>
          <w:rFonts w:ascii="Arial-Narrow,Italic" w:hAnsi="Arial-Narrow,Italic" w:cs="Arial-Narrow,Italic"/>
          <w:sz w:val="20"/>
          <w:szCs w:val="20"/>
        </w:rPr>
        <w:fldChar w:fldCharType="separate"/>
      </w:r>
      <w:r>
        <w:rPr>
          <w:rFonts w:ascii="Arial-Narrow,Italic" w:hAnsi="Arial-Narrow,Italic" w:cs="Arial-Narrow,Italic"/>
          <w:sz w:val="20"/>
          <w:szCs w:val="20"/>
        </w:rPr>
        <w:fldChar w:fldCharType="end"/>
      </w:r>
      <w:bookmarkEnd w:id="20"/>
      <w:r>
        <w:rPr>
          <w:rFonts w:ascii="Arial-Narrow,Italic" w:hAnsi="Arial-Narrow,Italic" w:cs="Arial-Narrow,Italic"/>
          <w:sz w:val="20"/>
          <w:szCs w:val="20"/>
        </w:rPr>
        <w:t xml:space="preserve"> Da 6 a 15 </w:t>
      </w:r>
      <w:r>
        <w:rPr>
          <w:rFonts w:ascii="Arial-Narrow,Italic" w:hAnsi="Arial-Narrow,Italic" w:cs="Arial-Narrow,Italic"/>
          <w:sz w:val="20"/>
          <w:szCs w:val="20"/>
        </w:rPr>
        <w:tab/>
      </w:r>
      <w:bookmarkStart w:id="21" w:name="Controllo23"/>
      <w:r>
        <w:rPr>
          <w:rFonts w:ascii="Arial-Narrow,Italic" w:hAnsi="Arial-Narrow,Italic" w:cs="Arial-Narrow,Italic"/>
          <w:sz w:val="20"/>
          <w:szCs w:val="20"/>
        </w:rPr>
        <w:fldChar w:fldCharType="begin">
          <w:ffData>
            <w:name w:val="Controllo23"/>
            <w:enabled/>
            <w:calcOnExit w:val="0"/>
            <w:checkBox>
              <w:sizeAuto/>
              <w:default w:val="0"/>
            </w:checkBox>
          </w:ffData>
        </w:fldChar>
      </w:r>
      <w:r>
        <w:rPr>
          <w:rFonts w:ascii="Arial-Narrow,Italic" w:hAnsi="Arial-Narrow,Italic" w:cs="Arial-Narrow,Italic"/>
          <w:sz w:val="20"/>
          <w:szCs w:val="20"/>
        </w:rPr>
        <w:instrText xml:space="preserve"> FORMCHECKBOX </w:instrText>
      </w:r>
      <w:r w:rsidR="004321C4">
        <w:rPr>
          <w:rFonts w:ascii="Arial-Narrow,Italic" w:hAnsi="Arial-Narrow,Italic" w:cs="Arial-Narrow,Italic"/>
          <w:sz w:val="20"/>
          <w:szCs w:val="20"/>
        </w:rPr>
      </w:r>
      <w:r w:rsidR="004321C4">
        <w:rPr>
          <w:rFonts w:ascii="Arial-Narrow,Italic" w:hAnsi="Arial-Narrow,Italic" w:cs="Arial-Narrow,Italic"/>
          <w:sz w:val="20"/>
          <w:szCs w:val="20"/>
        </w:rPr>
        <w:fldChar w:fldCharType="separate"/>
      </w:r>
      <w:r>
        <w:rPr>
          <w:rFonts w:ascii="Arial-Narrow,Italic" w:hAnsi="Arial-Narrow,Italic" w:cs="Arial-Narrow,Italic"/>
          <w:sz w:val="20"/>
          <w:szCs w:val="20"/>
        </w:rPr>
        <w:fldChar w:fldCharType="end"/>
      </w:r>
      <w:bookmarkEnd w:id="21"/>
      <w:r>
        <w:rPr>
          <w:rFonts w:ascii="Arial-Narrow,Italic" w:hAnsi="Arial-Narrow,Italic" w:cs="Arial-Narrow,Italic"/>
          <w:sz w:val="20"/>
          <w:szCs w:val="20"/>
        </w:rPr>
        <w:t xml:space="preserve"> Da 16 a 50 </w:t>
      </w:r>
      <w:r>
        <w:rPr>
          <w:rFonts w:ascii="Arial-Narrow,Italic" w:hAnsi="Arial-Narrow,Italic" w:cs="Arial-Narrow,Italic"/>
          <w:sz w:val="20"/>
          <w:szCs w:val="20"/>
        </w:rPr>
        <w:tab/>
      </w:r>
      <w:bookmarkStart w:id="22" w:name="Controllo24"/>
      <w:r>
        <w:rPr>
          <w:rFonts w:ascii="Arial-Narrow,Italic" w:hAnsi="Arial-Narrow,Italic" w:cs="Arial-Narrow,Italic"/>
          <w:sz w:val="20"/>
          <w:szCs w:val="20"/>
        </w:rPr>
        <w:fldChar w:fldCharType="begin">
          <w:ffData>
            <w:name w:val="Controllo24"/>
            <w:enabled/>
            <w:calcOnExit w:val="0"/>
            <w:checkBox>
              <w:sizeAuto/>
              <w:default w:val="0"/>
            </w:checkBox>
          </w:ffData>
        </w:fldChar>
      </w:r>
      <w:r>
        <w:rPr>
          <w:rFonts w:ascii="Arial-Narrow,Italic" w:hAnsi="Arial-Narrow,Italic" w:cs="Arial-Narrow,Italic"/>
          <w:sz w:val="20"/>
          <w:szCs w:val="20"/>
        </w:rPr>
        <w:instrText xml:space="preserve"> FORMCHECKBOX </w:instrText>
      </w:r>
      <w:r w:rsidR="004321C4">
        <w:rPr>
          <w:rFonts w:ascii="Arial-Narrow,Italic" w:hAnsi="Arial-Narrow,Italic" w:cs="Arial-Narrow,Italic"/>
          <w:sz w:val="20"/>
          <w:szCs w:val="20"/>
        </w:rPr>
      </w:r>
      <w:r w:rsidR="004321C4">
        <w:rPr>
          <w:rFonts w:ascii="Arial-Narrow,Italic" w:hAnsi="Arial-Narrow,Italic" w:cs="Arial-Narrow,Italic"/>
          <w:sz w:val="20"/>
          <w:szCs w:val="20"/>
        </w:rPr>
        <w:fldChar w:fldCharType="separate"/>
      </w:r>
      <w:r>
        <w:rPr>
          <w:rFonts w:ascii="Arial-Narrow,Italic" w:hAnsi="Arial-Narrow,Italic" w:cs="Arial-Narrow,Italic"/>
          <w:sz w:val="20"/>
          <w:szCs w:val="20"/>
        </w:rPr>
        <w:fldChar w:fldCharType="end"/>
      </w:r>
      <w:bookmarkEnd w:id="22"/>
      <w:r>
        <w:rPr>
          <w:rFonts w:ascii="Arial-Narrow,Italic" w:hAnsi="Arial-Narrow,Italic" w:cs="Arial-Narrow,Italic"/>
          <w:sz w:val="20"/>
          <w:szCs w:val="20"/>
        </w:rPr>
        <w:t xml:space="preserve"> Da 51 a 100</w:t>
      </w:r>
      <w:r>
        <w:rPr>
          <w:rFonts w:ascii="Arial-Narrow,Italic" w:hAnsi="Arial-Narrow,Italic" w:cs="Arial-Narrow,Italic"/>
          <w:sz w:val="20"/>
          <w:szCs w:val="20"/>
        </w:rPr>
        <w:tab/>
      </w:r>
      <w:bookmarkStart w:id="23" w:name="Controllo25"/>
      <w:r>
        <w:rPr>
          <w:rFonts w:ascii="Arial-Narrow,Italic" w:hAnsi="Arial-Narrow,Italic" w:cs="Arial-Narrow,Italic"/>
          <w:sz w:val="20"/>
          <w:szCs w:val="20"/>
        </w:rPr>
        <w:fldChar w:fldCharType="begin">
          <w:ffData>
            <w:name w:val="Controllo25"/>
            <w:enabled/>
            <w:calcOnExit w:val="0"/>
            <w:checkBox>
              <w:sizeAuto/>
              <w:default w:val="0"/>
            </w:checkBox>
          </w:ffData>
        </w:fldChar>
      </w:r>
      <w:r>
        <w:rPr>
          <w:rFonts w:ascii="Arial-Narrow,Italic" w:hAnsi="Arial-Narrow,Italic" w:cs="Arial-Narrow,Italic"/>
          <w:sz w:val="20"/>
          <w:szCs w:val="20"/>
        </w:rPr>
        <w:instrText xml:space="preserve"> FORMCHECKBOX </w:instrText>
      </w:r>
      <w:r w:rsidR="004321C4">
        <w:rPr>
          <w:rFonts w:ascii="Arial-Narrow,Italic" w:hAnsi="Arial-Narrow,Italic" w:cs="Arial-Narrow,Italic"/>
          <w:sz w:val="20"/>
          <w:szCs w:val="20"/>
        </w:rPr>
      </w:r>
      <w:r w:rsidR="004321C4">
        <w:rPr>
          <w:rFonts w:ascii="Arial-Narrow,Italic" w:hAnsi="Arial-Narrow,Italic" w:cs="Arial-Narrow,Italic"/>
          <w:sz w:val="20"/>
          <w:szCs w:val="20"/>
        </w:rPr>
        <w:fldChar w:fldCharType="separate"/>
      </w:r>
      <w:r>
        <w:rPr>
          <w:rFonts w:ascii="Arial-Narrow,Italic" w:hAnsi="Arial-Narrow,Italic" w:cs="Arial-Narrow,Italic"/>
          <w:sz w:val="20"/>
          <w:szCs w:val="20"/>
        </w:rPr>
        <w:fldChar w:fldCharType="end"/>
      </w:r>
      <w:bookmarkEnd w:id="23"/>
      <w:r>
        <w:rPr>
          <w:rFonts w:ascii="Arial-Narrow,Italic" w:hAnsi="Arial-Narrow,Italic" w:cs="Arial-Narrow,Italic"/>
          <w:sz w:val="20"/>
          <w:szCs w:val="20"/>
        </w:rPr>
        <w:t xml:space="preserve"> Oltre 100</w:t>
      </w:r>
    </w:p>
    <w:p w:rsidR="007520D7" w:rsidRPr="009E1904" w:rsidRDefault="007520D7" w:rsidP="007520D7">
      <w:pPr>
        <w:pStyle w:val="Default"/>
        <w:jc w:val="both"/>
        <w:rPr>
          <w:sz w:val="20"/>
        </w:rPr>
      </w:pPr>
    </w:p>
    <w:p w:rsidR="007520D7" w:rsidRDefault="007520D7" w:rsidP="007520D7">
      <w:pPr>
        <w:pStyle w:val="CM24"/>
        <w:ind w:left="435" w:hanging="435"/>
        <w:jc w:val="both"/>
        <w:rPr>
          <w:rFonts w:cs="Arial-Narrow,Bold"/>
          <w:b/>
          <w:bCs/>
          <w:sz w:val="20"/>
          <w:szCs w:val="20"/>
        </w:rPr>
      </w:pPr>
      <w:r w:rsidRPr="009E1904">
        <w:rPr>
          <w:rFonts w:ascii="Arial Narrow" w:hAnsi="Arial Narrow" w:cs="Arial-Narrow"/>
          <w:b/>
          <w:sz w:val="20"/>
          <w:szCs w:val="20"/>
        </w:rPr>
        <w:t>TRACCIABILITÀ</w:t>
      </w:r>
      <w:r>
        <w:rPr>
          <w:rFonts w:cs="Arial-Narrow,Bold"/>
          <w:b/>
          <w:bCs/>
          <w:sz w:val="20"/>
          <w:szCs w:val="20"/>
        </w:rPr>
        <w:t xml:space="preserve"> DEI FLUSSI FINANZIARI</w:t>
      </w:r>
    </w:p>
    <w:p w:rsidR="007520D7" w:rsidRDefault="007520D7" w:rsidP="007520D7">
      <w:pPr>
        <w:pStyle w:val="CM24"/>
        <w:ind w:left="435" w:hanging="435"/>
        <w:jc w:val="both"/>
        <w:rPr>
          <w:rFonts w:ascii="Arial-Narrow" w:hAnsi="Arial-Narrow" w:cs="Arial-Narrow"/>
          <w:sz w:val="20"/>
          <w:szCs w:val="20"/>
        </w:rPr>
      </w:pPr>
      <w:r>
        <w:rPr>
          <w:rFonts w:cs="Arial-Narrow,Bold"/>
          <w:b/>
          <w:bCs/>
          <w:sz w:val="20"/>
          <w:szCs w:val="20"/>
        </w:rPr>
        <w:t>3</w:t>
      </w:r>
      <w:r w:rsidR="00CC5C8C">
        <w:rPr>
          <w:rFonts w:cs="Arial-Narrow,Bold"/>
          <w:b/>
          <w:bCs/>
          <w:sz w:val="20"/>
          <w:szCs w:val="20"/>
        </w:rPr>
        <w:t>5</w:t>
      </w:r>
      <w:r>
        <w:rPr>
          <w:rFonts w:cs="Arial-Narrow,Bold"/>
          <w:b/>
          <w:bCs/>
          <w:sz w:val="20"/>
          <w:szCs w:val="20"/>
        </w:rPr>
        <w:t xml:space="preserve">) </w:t>
      </w:r>
      <w:r>
        <w:rPr>
          <w:rFonts w:cs="Arial-Narrow,Bold"/>
          <w:b/>
          <w:bCs/>
          <w:sz w:val="20"/>
          <w:szCs w:val="20"/>
        </w:rPr>
        <w:tab/>
      </w:r>
      <w:r>
        <w:rPr>
          <w:rFonts w:ascii="Arial-Narrow" w:hAnsi="Arial-Narrow" w:cs="Arial-Narrow"/>
          <w:sz w:val="20"/>
          <w:szCs w:val="20"/>
        </w:rPr>
        <w:t>che l’Impresa che rappresento si assume gli obblighi di tracciabilità dei flussi finanziari di cui alla L. n. 36/2010 e successive modifiche; a tale scopo:</w:t>
      </w:r>
    </w:p>
    <w:p w:rsidR="007520D7" w:rsidRDefault="007520D7" w:rsidP="007520D7">
      <w:pPr>
        <w:pStyle w:val="CM24"/>
        <w:ind w:left="435" w:hanging="435"/>
        <w:jc w:val="both"/>
        <w:rPr>
          <w:rFonts w:ascii="Arial-Narrow" w:hAnsi="Arial-Narrow" w:cs="Arial-Narrow"/>
          <w:sz w:val="20"/>
          <w:szCs w:val="20"/>
        </w:rPr>
      </w:pPr>
      <w:r>
        <w:rPr>
          <w:rFonts w:cs="Arial-Narrow,Bold"/>
          <w:b/>
          <w:bCs/>
          <w:sz w:val="20"/>
          <w:szCs w:val="20"/>
        </w:rPr>
        <w:t>3</w:t>
      </w:r>
      <w:r w:rsidR="00CC5C8C">
        <w:rPr>
          <w:rFonts w:cs="Arial-Narrow,Bold"/>
          <w:b/>
          <w:bCs/>
          <w:sz w:val="20"/>
          <w:szCs w:val="20"/>
        </w:rPr>
        <w:t>5</w:t>
      </w:r>
      <w:r>
        <w:rPr>
          <w:rFonts w:cs="Arial-Narrow,Bold"/>
          <w:b/>
          <w:bCs/>
          <w:sz w:val="20"/>
          <w:szCs w:val="20"/>
        </w:rPr>
        <w:t xml:space="preserve">.1) </w:t>
      </w:r>
      <w:r>
        <w:rPr>
          <w:rFonts w:ascii="Arial-Narrow" w:hAnsi="Arial-Narrow" w:cs="Arial-Narrow"/>
          <w:sz w:val="20"/>
          <w:szCs w:val="20"/>
        </w:rPr>
        <w:t xml:space="preserve">comunica, di seguito, gli estremi identificativi del conto corrente bancario o postale ovvero di altro strumento idoneo, dedicato, anche in via non esclusiva, a tutte le operazioni finanziarie relative alla gestione del presente appalto: </w:t>
      </w:r>
    </w:p>
    <w:p w:rsidR="007520D7" w:rsidRDefault="007520D7" w:rsidP="00602A35">
      <w:pPr>
        <w:pStyle w:val="Default"/>
        <w:numPr>
          <w:ilvl w:val="0"/>
          <w:numId w:val="3"/>
        </w:numPr>
        <w:spacing w:line="276" w:lineRule="auto"/>
        <w:jc w:val="both"/>
        <w:rPr>
          <w:rFonts w:ascii="Arial-Narrow" w:hAnsi="Arial-Narrow" w:cs="Arial-Narrow"/>
          <w:color w:val="auto"/>
          <w:sz w:val="20"/>
          <w:szCs w:val="20"/>
        </w:rPr>
      </w:pPr>
      <w:r>
        <w:rPr>
          <w:rFonts w:ascii="Arial-Narrow" w:hAnsi="Arial-Narrow" w:cs="Arial-Narrow"/>
          <w:color w:val="auto"/>
          <w:sz w:val="20"/>
          <w:szCs w:val="20"/>
        </w:rPr>
        <w:t>conto corrente codice IBAN __________________________________________________ presso_____ la Banca / Poste Italiane Spa ______________________________________________________________________________________</w:t>
      </w:r>
    </w:p>
    <w:p w:rsidR="007520D7" w:rsidRPr="009E1904" w:rsidRDefault="007520D7" w:rsidP="00602A35">
      <w:pPr>
        <w:pStyle w:val="Default"/>
        <w:numPr>
          <w:ilvl w:val="0"/>
          <w:numId w:val="3"/>
        </w:numPr>
        <w:spacing w:line="276" w:lineRule="auto"/>
        <w:jc w:val="both"/>
        <w:rPr>
          <w:rFonts w:ascii="Arial-Narrow" w:hAnsi="Arial-Narrow" w:cs="Arial-Narrow"/>
          <w:color w:val="auto"/>
          <w:sz w:val="20"/>
          <w:szCs w:val="20"/>
        </w:rPr>
      </w:pPr>
      <w:r w:rsidRPr="009E1904">
        <w:rPr>
          <w:rFonts w:ascii="Arial-Narrow" w:hAnsi="Arial-Narrow" w:cs="Arial-Narrow"/>
          <w:color w:val="auto"/>
          <w:sz w:val="20"/>
          <w:szCs w:val="20"/>
        </w:rPr>
        <w:t>altro______________________</w:t>
      </w:r>
      <w:r>
        <w:rPr>
          <w:rFonts w:ascii="Arial-Narrow" w:hAnsi="Arial-Narrow" w:cs="Arial-Narrow"/>
          <w:color w:val="auto"/>
          <w:sz w:val="20"/>
          <w:szCs w:val="20"/>
        </w:rPr>
        <w:t>___________</w:t>
      </w:r>
      <w:r w:rsidRPr="009E1904">
        <w:rPr>
          <w:rFonts w:ascii="Arial-Narrow" w:hAnsi="Arial-Narrow" w:cs="Arial-Narrow"/>
          <w:color w:val="auto"/>
          <w:sz w:val="20"/>
          <w:szCs w:val="20"/>
        </w:rPr>
        <w:t>_____________________________________________________</w:t>
      </w:r>
      <w:r>
        <w:rPr>
          <w:rFonts w:ascii="Arial-Narrow" w:hAnsi="Arial-Narrow" w:cs="Arial-Narrow"/>
          <w:color w:val="auto"/>
          <w:sz w:val="20"/>
          <w:szCs w:val="20"/>
        </w:rPr>
        <w:t>__</w:t>
      </w:r>
      <w:r w:rsidRPr="009E1904">
        <w:rPr>
          <w:rFonts w:ascii="Arial-Narrow" w:hAnsi="Arial-Narrow" w:cs="Arial-Narrow"/>
          <w:color w:val="auto"/>
          <w:sz w:val="20"/>
          <w:szCs w:val="20"/>
        </w:rPr>
        <w:t>____</w:t>
      </w:r>
      <w:r>
        <w:rPr>
          <w:rFonts w:ascii="Arial-Narrow" w:hAnsi="Arial-Narrow" w:cs="Arial-Narrow"/>
          <w:color w:val="auto"/>
          <w:sz w:val="20"/>
          <w:szCs w:val="20"/>
        </w:rPr>
        <w:t xml:space="preserve"> </w:t>
      </w:r>
      <w:r w:rsidRPr="009E1904">
        <w:rPr>
          <w:rFonts w:ascii="Arial-Narrow" w:hAnsi="Arial-Narrow" w:cs="Arial-Narrow"/>
          <w:color w:val="auto"/>
          <w:sz w:val="20"/>
          <w:szCs w:val="20"/>
        </w:rPr>
        <w:t xml:space="preserve">; </w:t>
      </w:r>
    </w:p>
    <w:p w:rsidR="007520D7" w:rsidRDefault="007520D7" w:rsidP="007520D7">
      <w:pPr>
        <w:pStyle w:val="Default"/>
        <w:jc w:val="both"/>
        <w:rPr>
          <w:rFonts w:ascii="Arial-Narrow" w:hAnsi="Arial-Narrow" w:cs="Arial-Narrow"/>
          <w:color w:val="auto"/>
          <w:sz w:val="20"/>
          <w:szCs w:val="20"/>
        </w:rPr>
      </w:pPr>
    </w:p>
    <w:p w:rsidR="007520D7" w:rsidRDefault="007520D7" w:rsidP="007520D7">
      <w:pPr>
        <w:pStyle w:val="CM24"/>
        <w:jc w:val="both"/>
        <w:rPr>
          <w:rFonts w:ascii="Arial-Narrow" w:hAnsi="Arial-Narrow" w:cs="Arial-Narrow"/>
          <w:sz w:val="20"/>
          <w:szCs w:val="20"/>
        </w:rPr>
      </w:pPr>
      <w:r>
        <w:rPr>
          <w:rFonts w:cs="Arial-Narrow,Bold"/>
          <w:b/>
          <w:bCs/>
          <w:sz w:val="20"/>
          <w:szCs w:val="20"/>
        </w:rPr>
        <w:t>3</w:t>
      </w:r>
      <w:r w:rsidR="00CC5C8C">
        <w:rPr>
          <w:rFonts w:cs="Arial-Narrow,Bold"/>
          <w:b/>
          <w:bCs/>
          <w:sz w:val="20"/>
          <w:szCs w:val="20"/>
        </w:rPr>
        <w:t>5</w:t>
      </w:r>
      <w:r>
        <w:rPr>
          <w:rFonts w:cs="Arial-Narrow,Bold"/>
          <w:b/>
          <w:bCs/>
          <w:sz w:val="20"/>
          <w:szCs w:val="20"/>
        </w:rPr>
        <w:t xml:space="preserve">.2) </w:t>
      </w:r>
      <w:r>
        <w:rPr>
          <w:rFonts w:ascii="Arial-Narrow" w:hAnsi="Arial-Narrow" w:cs="Arial-Narrow"/>
          <w:sz w:val="20"/>
          <w:szCs w:val="20"/>
        </w:rPr>
        <w:t xml:space="preserve">dichiara che le generalità e il codice fiscale delle persone delegate ad operare su detto conto corrente sono (indicare nome, cognome, data e luogo di nascita, residenza, codice fiscale): </w:t>
      </w:r>
    </w:p>
    <w:p w:rsidR="007520D7" w:rsidRDefault="007520D7" w:rsidP="007520D7">
      <w:pPr>
        <w:pStyle w:val="CM24"/>
        <w:spacing w:line="276" w:lineRule="auto"/>
        <w:jc w:val="both"/>
        <w:rPr>
          <w:rFonts w:ascii="Arial-Narrow" w:hAnsi="Arial-Narrow" w:cs="Arial-Narrow"/>
          <w:sz w:val="20"/>
          <w:szCs w:val="20"/>
        </w:rPr>
      </w:pPr>
      <w:r>
        <w:rPr>
          <w:rFonts w:ascii="Arial-Narrow" w:hAnsi="Arial-Narrow" w:cs="Arial-Narrow"/>
          <w:sz w:val="20"/>
          <w:szCs w:val="20"/>
        </w:rPr>
        <w:t>1) _______________________________________________________________________________________________________</w:t>
      </w:r>
    </w:p>
    <w:p w:rsidR="007520D7" w:rsidRDefault="007520D7" w:rsidP="007520D7">
      <w:pPr>
        <w:pStyle w:val="CM24"/>
        <w:spacing w:line="276" w:lineRule="auto"/>
        <w:jc w:val="both"/>
        <w:rPr>
          <w:rFonts w:ascii="Arial-Narrow" w:hAnsi="Arial-Narrow" w:cs="Arial-Narrow"/>
          <w:sz w:val="20"/>
          <w:szCs w:val="20"/>
        </w:rPr>
      </w:pPr>
      <w:r>
        <w:rPr>
          <w:rFonts w:ascii="Arial-Narrow" w:hAnsi="Arial-Narrow" w:cs="Arial-Narrow"/>
          <w:sz w:val="20"/>
          <w:szCs w:val="20"/>
        </w:rPr>
        <w:t xml:space="preserve">2) _______________________________________________________________________________________________________ </w:t>
      </w:r>
    </w:p>
    <w:p w:rsidR="007520D7" w:rsidRDefault="007520D7" w:rsidP="007520D7">
      <w:pPr>
        <w:pStyle w:val="CM3"/>
        <w:spacing w:line="240" w:lineRule="auto"/>
        <w:jc w:val="center"/>
        <w:rPr>
          <w:rFonts w:cs="Arial-Narrow,Bold"/>
          <w:sz w:val="20"/>
          <w:szCs w:val="20"/>
        </w:rPr>
      </w:pPr>
      <w:r>
        <w:rPr>
          <w:rFonts w:cs="Arial-Narrow,Bold"/>
          <w:b/>
          <w:bCs/>
          <w:sz w:val="20"/>
          <w:szCs w:val="20"/>
        </w:rPr>
        <w:t xml:space="preserve">ovvero </w:t>
      </w:r>
    </w:p>
    <w:p w:rsidR="007520D7" w:rsidRDefault="007520D7" w:rsidP="007520D7">
      <w:pPr>
        <w:pStyle w:val="CM24"/>
        <w:jc w:val="both"/>
        <w:rPr>
          <w:rFonts w:ascii="Arial-Narrow" w:hAnsi="Arial-Narrow" w:cs="Arial-Narrow"/>
          <w:sz w:val="20"/>
          <w:szCs w:val="20"/>
        </w:rPr>
      </w:pPr>
      <w:r>
        <w:rPr>
          <w:rFonts w:cs="Arial-Narrow,Bold"/>
          <w:b/>
          <w:bCs/>
          <w:sz w:val="20"/>
          <w:szCs w:val="20"/>
        </w:rPr>
        <w:t>3</w:t>
      </w:r>
      <w:r w:rsidR="00CC5C8C">
        <w:rPr>
          <w:rFonts w:cs="Arial-Narrow,Bold"/>
          <w:b/>
          <w:bCs/>
          <w:sz w:val="20"/>
          <w:szCs w:val="20"/>
        </w:rPr>
        <w:t>5</w:t>
      </w:r>
      <w:r>
        <w:rPr>
          <w:rFonts w:cs="Arial-Narrow,Bold"/>
          <w:b/>
          <w:bCs/>
          <w:sz w:val="20"/>
          <w:szCs w:val="20"/>
        </w:rPr>
        <w:t>.1 e 3</w:t>
      </w:r>
      <w:r w:rsidR="00CC5C8C">
        <w:rPr>
          <w:rFonts w:cs="Arial-Narrow,Bold"/>
          <w:b/>
          <w:bCs/>
          <w:sz w:val="20"/>
          <w:szCs w:val="20"/>
        </w:rPr>
        <w:t>5</w:t>
      </w:r>
      <w:r>
        <w:rPr>
          <w:rFonts w:cs="Arial-Narrow,Bold"/>
          <w:b/>
          <w:bCs/>
          <w:sz w:val="20"/>
          <w:szCs w:val="20"/>
        </w:rPr>
        <w:t xml:space="preserve">.2) </w:t>
      </w:r>
      <w:r>
        <w:rPr>
          <w:rFonts w:ascii="Arial-Narrow" w:hAnsi="Arial-Narrow" w:cs="Arial-Narrow"/>
          <w:sz w:val="20"/>
          <w:szCs w:val="20"/>
        </w:rPr>
        <w:t xml:space="preserve">si impegna a comunicare gli estremi identificativi del conto corrente bancario o postale o di altro strumento idoneo, dedicato, anche in via non esclusiva, a tutte le operazioni finanziarie relative alla gestione del presente appalto, nonché le generalità e il codice fiscale delle persone delegate ad operare su di esso, entro sette giorni dalla sua accensione o, qualora già esistente, dalla sua prima utilizzazione in operazioni finanziarie relative al presente appalto; </w:t>
      </w:r>
    </w:p>
    <w:p w:rsidR="007520D7" w:rsidRDefault="007520D7" w:rsidP="007520D7">
      <w:pPr>
        <w:pStyle w:val="CM24"/>
        <w:jc w:val="both"/>
        <w:rPr>
          <w:rFonts w:ascii="Arial-Narrow" w:hAnsi="Arial-Narrow" w:cs="Arial-Narrow"/>
          <w:sz w:val="20"/>
          <w:szCs w:val="20"/>
        </w:rPr>
      </w:pPr>
      <w:r>
        <w:rPr>
          <w:rFonts w:cs="Arial-Narrow,Bold"/>
          <w:b/>
          <w:bCs/>
          <w:sz w:val="20"/>
          <w:szCs w:val="20"/>
        </w:rPr>
        <w:t>3</w:t>
      </w:r>
      <w:r w:rsidR="00CC5C8C">
        <w:rPr>
          <w:rFonts w:cs="Arial-Narrow,Bold"/>
          <w:b/>
          <w:bCs/>
          <w:sz w:val="20"/>
          <w:szCs w:val="20"/>
        </w:rPr>
        <w:t>5</w:t>
      </w:r>
      <w:r>
        <w:rPr>
          <w:rFonts w:cs="Arial-Narrow,Bold"/>
          <w:b/>
          <w:bCs/>
          <w:sz w:val="20"/>
          <w:szCs w:val="20"/>
        </w:rPr>
        <w:t xml:space="preserve">.3) </w:t>
      </w:r>
      <w:r>
        <w:rPr>
          <w:rFonts w:ascii="Arial-Narrow" w:hAnsi="Arial-Narrow" w:cs="Arial-Narrow"/>
          <w:sz w:val="20"/>
          <w:szCs w:val="20"/>
        </w:rPr>
        <w:t>si impegna:</w:t>
      </w:r>
    </w:p>
    <w:p w:rsidR="007520D7" w:rsidRDefault="007520D7" w:rsidP="007520D7">
      <w:pPr>
        <w:pStyle w:val="CM24"/>
        <w:jc w:val="both"/>
        <w:rPr>
          <w:rFonts w:ascii="Arial-Narrow" w:hAnsi="Arial-Narrow" w:cs="Arial-Narrow"/>
          <w:sz w:val="20"/>
          <w:szCs w:val="20"/>
        </w:rPr>
      </w:pPr>
    </w:p>
    <w:p w:rsidR="007520D7" w:rsidRDefault="007520D7" w:rsidP="007520D7">
      <w:pPr>
        <w:pStyle w:val="CM24"/>
        <w:jc w:val="both"/>
        <w:rPr>
          <w:rFonts w:ascii="Arial-Narrow" w:hAnsi="Arial-Narrow" w:cs="Arial-Narrow"/>
          <w:sz w:val="20"/>
          <w:szCs w:val="20"/>
        </w:rPr>
      </w:pPr>
      <w:r>
        <w:rPr>
          <w:rFonts w:cs="Arial-Narrow,Bold"/>
          <w:b/>
          <w:bCs/>
          <w:sz w:val="20"/>
          <w:szCs w:val="20"/>
        </w:rPr>
        <w:t>3</w:t>
      </w:r>
      <w:r w:rsidR="00CC5C8C">
        <w:rPr>
          <w:rFonts w:cs="Arial-Narrow,Bold"/>
          <w:b/>
          <w:bCs/>
          <w:sz w:val="20"/>
          <w:szCs w:val="20"/>
        </w:rPr>
        <w:t>5</w:t>
      </w:r>
      <w:r>
        <w:rPr>
          <w:rFonts w:cs="Arial-Narrow,Bold"/>
          <w:b/>
          <w:bCs/>
          <w:sz w:val="20"/>
          <w:szCs w:val="20"/>
        </w:rPr>
        <w:t xml:space="preserve">.3.1) </w:t>
      </w:r>
      <w:r>
        <w:rPr>
          <w:rFonts w:ascii="Arial-Narrow" w:hAnsi="Arial-Narrow" w:cs="Arial-Narrow"/>
          <w:sz w:val="20"/>
          <w:szCs w:val="20"/>
        </w:rPr>
        <w:t>a comunicare ogni modifica relativa ai dati trasmessi:</w:t>
      </w:r>
    </w:p>
    <w:p w:rsidR="007520D7" w:rsidRDefault="007520D7" w:rsidP="007520D7">
      <w:pPr>
        <w:pStyle w:val="CM24"/>
        <w:jc w:val="both"/>
        <w:rPr>
          <w:rFonts w:ascii="Arial-Narrow" w:hAnsi="Arial-Narrow" w:cs="Arial-Narrow"/>
          <w:sz w:val="20"/>
          <w:szCs w:val="20"/>
        </w:rPr>
      </w:pPr>
    </w:p>
    <w:p w:rsidR="007520D7" w:rsidRDefault="007520D7" w:rsidP="007520D7">
      <w:pPr>
        <w:pStyle w:val="CM24"/>
        <w:jc w:val="both"/>
        <w:rPr>
          <w:rFonts w:ascii="Arial-Narrow" w:hAnsi="Arial-Narrow" w:cs="Arial-Narrow"/>
          <w:sz w:val="20"/>
          <w:szCs w:val="20"/>
        </w:rPr>
      </w:pPr>
      <w:r>
        <w:rPr>
          <w:rFonts w:cs="Arial-Narrow,Bold"/>
          <w:b/>
          <w:bCs/>
          <w:sz w:val="20"/>
          <w:szCs w:val="20"/>
        </w:rPr>
        <w:t>3</w:t>
      </w:r>
      <w:r w:rsidR="00CC5C8C">
        <w:rPr>
          <w:rFonts w:cs="Arial-Narrow,Bold"/>
          <w:b/>
          <w:bCs/>
          <w:sz w:val="20"/>
          <w:szCs w:val="20"/>
        </w:rPr>
        <w:t>5</w:t>
      </w:r>
      <w:r>
        <w:rPr>
          <w:rFonts w:cs="Arial-Narrow,Bold"/>
          <w:b/>
          <w:bCs/>
          <w:sz w:val="20"/>
          <w:szCs w:val="20"/>
        </w:rPr>
        <w:t xml:space="preserve">.3.2) </w:t>
      </w:r>
      <w:r>
        <w:rPr>
          <w:rFonts w:ascii="Arial-Narrow" w:hAnsi="Arial-Narrow" w:cs="Arial-Narrow"/>
          <w:sz w:val="20"/>
          <w:szCs w:val="20"/>
        </w:rPr>
        <w:t>a prevedere nei contratti che saranno sottoscritti con soggetti a qualsiasi titolo interessati al presente appalto, quali, ad esempio, subappaltatori o subcontraenti, la clausola con la quale ciascuno di essi assume gli obblighi di tracciabilità dei flussi finanziari di cui alla L. n. 136/2010 e successive modifiche, a pena di nullità assoluta di detti contratti;</w:t>
      </w:r>
    </w:p>
    <w:p w:rsidR="007520D7" w:rsidRDefault="007520D7" w:rsidP="007520D7">
      <w:pPr>
        <w:pStyle w:val="CM24"/>
        <w:jc w:val="both"/>
        <w:rPr>
          <w:rFonts w:ascii="Arial-Narrow" w:hAnsi="Arial-Narrow" w:cs="Arial-Narrow"/>
          <w:sz w:val="20"/>
          <w:szCs w:val="20"/>
        </w:rPr>
      </w:pPr>
    </w:p>
    <w:p w:rsidR="007520D7" w:rsidRDefault="007520D7" w:rsidP="007520D7">
      <w:pPr>
        <w:pStyle w:val="CM24"/>
        <w:jc w:val="both"/>
        <w:rPr>
          <w:rFonts w:ascii="Arial-Narrow" w:hAnsi="Arial-Narrow" w:cs="Arial-Narrow"/>
          <w:sz w:val="20"/>
          <w:szCs w:val="20"/>
        </w:rPr>
      </w:pPr>
      <w:r>
        <w:rPr>
          <w:rFonts w:cs="Arial-Narrow,Bold"/>
          <w:b/>
          <w:bCs/>
          <w:sz w:val="20"/>
          <w:szCs w:val="20"/>
        </w:rPr>
        <w:t>3</w:t>
      </w:r>
      <w:r w:rsidR="00CC5C8C">
        <w:rPr>
          <w:rFonts w:cs="Arial-Narrow,Bold"/>
          <w:b/>
          <w:bCs/>
          <w:sz w:val="20"/>
          <w:szCs w:val="20"/>
        </w:rPr>
        <w:t>5</w:t>
      </w:r>
      <w:r>
        <w:rPr>
          <w:rFonts w:cs="Arial-Narrow,Bold"/>
          <w:b/>
          <w:bCs/>
          <w:sz w:val="20"/>
          <w:szCs w:val="20"/>
        </w:rPr>
        <w:t xml:space="preserve">.3.3) </w:t>
      </w:r>
      <w:r>
        <w:rPr>
          <w:rFonts w:ascii="Arial-Narrow" w:hAnsi="Arial-Narrow" w:cs="Arial-Narrow"/>
          <w:sz w:val="20"/>
          <w:szCs w:val="20"/>
        </w:rPr>
        <w:t>a risolvere immediatamente il rapporto contrattuale con la controparte, qualora l'impresa avesse notizia di inadempimento degli obblighi di tracciabilità finanziaria da parte dei soggetti di cui al precedente punto;</w:t>
      </w:r>
    </w:p>
    <w:p w:rsidR="007520D7" w:rsidRDefault="007520D7" w:rsidP="007520D7">
      <w:pPr>
        <w:pStyle w:val="CM24"/>
        <w:jc w:val="both"/>
        <w:rPr>
          <w:rFonts w:ascii="Arial-Narrow" w:hAnsi="Arial-Narrow" w:cs="Arial-Narrow"/>
          <w:sz w:val="20"/>
          <w:szCs w:val="20"/>
        </w:rPr>
      </w:pPr>
    </w:p>
    <w:p w:rsidR="007520D7" w:rsidRDefault="007520D7" w:rsidP="007520D7">
      <w:pPr>
        <w:pStyle w:val="CM24"/>
        <w:jc w:val="both"/>
        <w:rPr>
          <w:rFonts w:ascii="Arial-Narrow" w:hAnsi="Arial-Narrow" w:cs="Arial-Narrow"/>
          <w:sz w:val="20"/>
          <w:szCs w:val="20"/>
        </w:rPr>
      </w:pPr>
      <w:r>
        <w:rPr>
          <w:rFonts w:cs="Arial-Narrow,Bold"/>
          <w:b/>
          <w:bCs/>
          <w:sz w:val="20"/>
          <w:szCs w:val="20"/>
        </w:rPr>
        <w:t>3</w:t>
      </w:r>
      <w:r w:rsidR="00CC5C8C">
        <w:rPr>
          <w:rFonts w:cs="Arial-Narrow,Bold"/>
          <w:b/>
          <w:bCs/>
          <w:sz w:val="20"/>
          <w:szCs w:val="20"/>
        </w:rPr>
        <w:t>5</w:t>
      </w:r>
      <w:r>
        <w:rPr>
          <w:rFonts w:cs="Arial-Narrow,Bold"/>
          <w:b/>
          <w:bCs/>
          <w:sz w:val="20"/>
          <w:szCs w:val="20"/>
        </w:rPr>
        <w:t xml:space="preserve">.3.4) </w:t>
      </w:r>
      <w:r>
        <w:rPr>
          <w:rFonts w:ascii="Arial-Narrow" w:hAnsi="Arial-Narrow" w:cs="Arial-Narrow"/>
          <w:sz w:val="20"/>
          <w:szCs w:val="20"/>
        </w:rPr>
        <w:t xml:space="preserve">informando contestualmente sia </w:t>
      </w:r>
      <w:r w:rsidR="008C0598">
        <w:rPr>
          <w:rFonts w:ascii="Arial-Narrow" w:hAnsi="Arial-Narrow" w:cs="Arial-Narrow"/>
          <w:sz w:val="20"/>
          <w:szCs w:val="20"/>
        </w:rPr>
        <w:t>l’IIS “Galilei-Artiglio”</w:t>
      </w:r>
      <w:r w:rsidR="00270478">
        <w:rPr>
          <w:rFonts w:ascii="Arial-Narrow" w:hAnsi="Arial-Narrow" w:cs="Arial-Narrow"/>
          <w:sz w:val="20"/>
          <w:szCs w:val="20"/>
        </w:rPr>
        <w:t xml:space="preserve"> </w:t>
      </w:r>
      <w:r w:rsidR="008C0598">
        <w:rPr>
          <w:rFonts w:ascii="Arial-Narrow" w:hAnsi="Arial-Narrow" w:cs="Arial-Narrow"/>
          <w:sz w:val="20"/>
          <w:szCs w:val="20"/>
        </w:rPr>
        <w:t>di Viareggio (LU)</w:t>
      </w:r>
      <w:r>
        <w:rPr>
          <w:rFonts w:ascii="Arial-Narrow" w:hAnsi="Arial-Narrow" w:cs="Arial-Narrow"/>
          <w:sz w:val="20"/>
          <w:szCs w:val="20"/>
        </w:rPr>
        <w:t xml:space="preserve"> che la Prefettura-Ufficio territoriale del Governo territorialmente competente; </w:t>
      </w:r>
    </w:p>
    <w:p w:rsidR="007520D7" w:rsidRDefault="007520D7" w:rsidP="007520D7">
      <w:pPr>
        <w:pStyle w:val="CM28"/>
        <w:jc w:val="both"/>
        <w:rPr>
          <w:rFonts w:ascii="Arial-Narrow" w:hAnsi="Arial-Narrow" w:cs="Arial-Narrow"/>
          <w:sz w:val="20"/>
          <w:szCs w:val="20"/>
        </w:rPr>
      </w:pPr>
    </w:p>
    <w:p w:rsidR="007520D7" w:rsidRDefault="007520D7" w:rsidP="007520D7">
      <w:pPr>
        <w:pStyle w:val="CM28"/>
        <w:jc w:val="both"/>
        <w:rPr>
          <w:rFonts w:ascii="Arial-Narrow" w:hAnsi="Arial-Narrow" w:cs="Arial-Narrow"/>
          <w:sz w:val="20"/>
          <w:szCs w:val="20"/>
        </w:rPr>
      </w:pPr>
      <w:r>
        <w:rPr>
          <w:rFonts w:ascii="Arial-Narrow" w:hAnsi="Arial-Narrow" w:cs="Arial-Narrow"/>
          <w:sz w:val="20"/>
          <w:szCs w:val="20"/>
        </w:rPr>
        <w:t>Data ………………………..</w:t>
      </w:r>
    </w:p>
    <w:p w:rsidR="007520D7" w:rsidRDefault="007520D7" w:rsidP="007520D7">
      <w:pPr>
        <w:pStyle w:val="Default"/>
        <w:jc w:val="both"/>
        <w:rPr>
          <w:sz w:val="20"/>
        </w:rPr>
      </w:pPr>
    </w:p>
    <w:p w:rsidR="007520D7" w:rsidRPr="00532DB2" w:rsidRDefault="007520D7" w:rsidP="007520D7">
      <w:pPr>
        <w:pStyle w:val="Default"/>
        <w:ind w:left="5040" w:firstLine="720"/>
        <w:jc w:val="both"/>
        <w:rPr>
          <w:sz w:val="16"/>
        </w:rPr>
      </w:pPr>
      <w:r>
        <w:rPr>
          <w:sz w:val="20"/>
        </w:rPr>
        <w:t xml:space="preserve">         </w:t>
      </w:r>
      <w:r w:rsidRPr="00532DB2">
        <w:rPr>
          <w:sz w:val="16"/>
        </w:rPr>
        <w:t>TIMBRO DELL’IMPRESA O SOCIETÀ</w:t>
      </w:r>
    </w:p>
    <w:p w:rsidR="007520D7" w:rsidRPr="00532DB2" w:rsidRDefault="007520D7" w:rsidP="007520D7">
      <w:pPr>
        <w:pStyle w:val="Default"/>
        <w:jc w:val="both"/>
        <w:rPr>
          <w:sz w:val="16"/>
        </w:rPr>
      </w:pPr>
      <w:r>
        <w:rPr>
          <w:sz w:val="16"/>
        </w:rPr>
        <w:t xml:space="preserve">  </w:t>
      </w:r>
      <w:r>
        <w:rPr>
          <w:sz w:val="16"/>
        </w:rPr>
        <w:tab/>
      </w:r>
      <w:r>
        <w:rPr>
          <w:sz w:val="16"/>
        </w:rPr>
        <w:tab/>
      </w:r>
      <w:r>
        <w:rPr>
          <w:sz w:val="16"/>
        </w:rPr>
        <w:tab/>
      </w:r>
      <w:r>
        <w:rPr>
          <w:sz w:val="16"/>
        </w:rPr>
        <w:tab/>
      </w:r>
      <w:r>
        <w:rPr>
          <w:sz w:val="16"/>
        </w:rPr>
        <w:tab/>
      </w:r>
      <w:r>
        <w:rPr>
          <w:sz w:val="16"/>
        </w:rPr>
        <w:tab/>
      </w:r>
      <w:r>
        <w:rPr>
          <w:sz w:val="16"/>
        </w:rPr>
        <w:tab/>
      </w:r>
      <w:r>
        <w:rPr>
          <w:sz w:val="16"/>
        </w:rPr>
        <w:tab/>
        <w:t xml:space="preserve">           </w:t>
      </w:r>
      <w:r w:rsidRPr="00532DB2">
        <w:rPr>
          <w:sz w:val="16"/>
        </w:rPr>
        <w:t>FIRMA DEL LEGALE RAPPRESENTANTE</w:t>
      </w:r>
    </w:p>
    <w:p w:rsidR="007520D7" w:rsidRPr="005C4339" w:rsidRDefault="007520D7" w:rsidP="007520D7">
      <w:pPr>
        <w:pStyle w:val="Default"/>
        <w:jc w:val="both"/>
        <w:rPr>
          <w:sz w:val="20"/>
        </w:rPr>
      </w:pPr>
    </w:p>
    <w:p w:rsidR="007520D7" w:rsidRPr="005C4339" w:rsidRDefault="007520D7" w:rsidP="007520D7">
      <w:pPr>
        <w:pStyle w:val="Default"/>
        <w:jc w:val="both"/>
        <w:rPr>
          <w:sz w:val="20"/>
        </w:rPr>
      </w:pPr>
      <w:r>
        <w:rPr>
          <w:sz w:val="20"/>
        </w:rPr>
        <w:tab/>
      </w:r>
      <w:r>
        <w:rPr>
          <w:sz w:val="20"/>
        </w:rPr>
        <w:tab/>
      </w:r>
      <w:r>
        <w:rPr>
          <w:sz w:val="20"/>
        </w:rPr>
        <w:tab/>
      </w:r>
      <w:r>
        <w:rPr>
          <w:sz w:val="20"/>
        </w:rPr>
        <w:tab/>
      </w:r>
      <w:r>
        <w:rPr>
          <w:sz w:val="20"/>
        </w:rPr>
        <w:tab/>
      </w:r>
      <w:r>
        <w:rPr>
          <w:sz w:val="20"/>
        </w:rPr>
        <w:tab/>
      </w:r>
      <w:r>
        <w:rPr>
          <w:sz w:val="20"/>
        </w:rPr>
        <w:tab/>
        <w:t xml:space="preserve">    </w:t>
      </w:r>
      <w:r>
        <w:rPr>
          <w:sz w:val="20"/>
        </w:rPr>
        <w:tab/>
        <w:t xml:space="preserve">      _________________________________</w:t>
      </w:r>
    </w:p>
    <w:p w:rsidR="007520D7" w:rsidRPr="005C4339" w:rsidRDefault="007520D7" w:rsidP="007520D7">
      <w:pPr>
        <w:pStyle w:val="Default"/>
        <w:jc w:val="both"/>
        <w:rPr>
          <w:sz w:val="20"/>
        </w:rPr>
      </w:pPr>
    </w:p>
    <w:p w:rsidR="007520D7" w:rsidRDefault="007520D7" w:rsidP="007520D7">
      <w:pPr>
        <w:pStyle w:val="Default"/>
        <w:jc w:val="both"/>
        <w:rPr>
          <w:sz w:val="20"/>
        </w:rPr>
      </w:pPr>
      <w:r w:rsidRPr="005C4339">
        <w:rPr>
          <w:b/>
          <w:sz w:val="20"/>
        </w:rPr>
        <w:t>NOTA BENE</w:t>
      </w:r>
      <w:r>
        <w:rPr>
          <w:sz w:val="20"/>
        </w:rPr>
        <w:t>:</w:t>
      </w:r>
    </w:p>
    <w:p w:rsidR="007520D7" w:rsidRPr="005C4339" w:rsidRDefault="007520D7" w:rsidP="007520D7">
      <w:pPr>
        <w:pStyle w:val="Default"/>
        <w:jc w:val="both"/>
        <w:rPr>
          <w:sz w:val="20"/>
        </w:rPr>
      </w:pPr>
    </w:p>
    <w:p w:rsidR="007520D7" w:rsidRDefault="00B44909" w:rsidP="00B44909">
      <w:pPr>
        <w:pStyle w:val="CM29"/>
        <w:numPr>
          <w:ilvl w:val="0"/>
          <w:numId w:val="5"/>
        </w:numPr>
        <w:jc w:val="both"/>
        <w:rPr>
          <w:rFonts w:ascii="Arial-Narrow" w:hAnsi="Arial-Narrow" w:cs="Arial-Narrow"/>
          <w:sz w:val="16"/>
          <w:szCs w:val="16"/>
          <w:u w:val="single"/>
        </w:rPr>
      </w:pPr>
      <w:r>
        <w:rPr>
          <w:rFonts w:ascii="Arial-Narrow" w:hAnsi="Arial-Narrow" w:cs="Arial-Narrow"/>
          <w:sz w:val="16"/>
          <w:szCs w:val="16"/>
        </w:rPr>
        <w:t>A</w:t>
      </w:r>
      <w:r w:rsidR="007520D7">
        <w:rPr>
          <w:rFonts w:ascii="Arial-Narrow" w:hAnsi="Arial-Narrow" w:cs="Arial-Narrow"/>
          <w:sz w:val="16"/>
          <w:szCs w:val="16"/>
        </w:rPr>
        <w:t xml:space="preserve">l presente modello deve essere allegata copia fotostatica leggibile, ancorché non autenticata, di un documento di identità del sottoscrittore. Nel caso in cui la firma sociale sia stabilita in maniera congiunta, la sottoscrizione del presente modello deve essere effettuata da tutti i legali rappresentanti, firmatari congiunti, dell’Impresa/Società, nel quale caso le copie dei documenti di identità dovranno essere presentate per tutti i firmatari. </w:t>
      </w:r>
      <w:r w:rsidR="007520D7">
        <w:rPr>
          <w:rFonts w:ascii="Arial-Narrow" w:hAnsi="Arial-Narrow" w:cs="Arial-Narrow"/>
          <w:sz w:val="16"/>
          <w:szCs w:val="16"/>
          <w:u w:val="single"/>
        </w:rPr>
        <w:t xml:space="preserve">Si evidenzia che le dichiarazioni di cui ai punti 1 e 2 devono essere personalmente rese, sia dal legale rappresentante che dagli altri soggetti previsti dall’art. 38 comma 1 </w:t>
      </w:r>
      <w:proofErr w:type="spellStart"/>
      <w:r w:rsidR="007520D7">
        <w:rPr>
          <w:rFonts w:ascii="Arial-Narrow" w:hAnsi="Arial-Narrow" w:cs="Arial-Narrow"/>
          <w:sz w:val="16"/>
          <w:szCs w:val="16"/>
          <w:u w:val="single"/>
        </w:rPr>
        <w:t>lett</w:t>
      </w:r>
      <w:proofErr w:type="spellEnd"/>
      <w:r w:rsidR="007520D7">
        <w:rPr>
          <w:rFonts w:ascii="Arial-Narrow" w:hAnsi="Arial-Narrow" w:cs="Arial-Narrow"/>
          <w:sz w:val="16"/>
          <w:szCs w:val="16"/>
          <w:u w:val="single"/>
        </w:rPr>
        <w:t xml:space="preserve">. b e c) del </w:t>
      </w:r>
      <w:proofErr w:type="spellStart"/>
      <w:r w:rsidR="007520D7">
        <w:rPr>
          <w:rFonts w:ascii="Arial-Narrow" w:hAnsi="Arial-Narrow" w:cs="Arial-Narrow"/>
          <w:sz w:val="16"/>
          <w:szCs w:val="16"/>
          <w:u w:val="single"/>
        </w:rPr>
        <w:t>D.l.g.s</w:t>
      </w:r>
      <w:proofErr w:type="spellEnd"/>
      <w:r w:rsidR="007520D7">
        <w:rPr>
          <w:rFonts w:ascii="Arial-Narrow" w:hAnsi="Arial-Narrow" w:cs="Arial-Narrow"/>
          <w:sz w:val="16"/>
          <w:szCs w:val="16"/>
          <w:u w:val="single"/>
        </w:rPr>
        <w:t xml:space="preserve"> 163/06 e cioè: dal titolare e dal/i direttore/i tecnico/i se si tratta di impresa individuale, da ogni socio e dal/i direttore/i tecnico/i se si tratta di società in nome collettivo, dai soci accomandatari e dal/i direttore/i tecnico/i se si tratta di società in accomandita semplice, da ogni amministratore munito di poteri di rappresentanza, dal socio unico se persona fisica o dal socio di maggioranza in caso di società con meno di quattro soci e dal/i direttore/i tecnico/i se si tratta di società di altro tipo o consorzio.</w:t>
      </w:r>
      <w:r w:rsidR="00965EF8">
        <w:rPr>
          <w:rFonts w:ascii="Arial-Narrow" w:hAnsi="Arial-Narrow" w:cs="Arial-Narrow"/>
          <w:sz w:val="16"/>
          <w:szCs w:val="16"/>
          <w:u w:val="single"/>
        </w:rPr>
        <w:t xml:space="preserve"> </w:t>
      </w:r>
      <w:r w:rsidR="007520D7">
        <w:rPr>
          <w:rFonts w:ascii="Arial-Narrow" w:hAnsi="Arial-Narrow" w:cs="Arial-Narrow"/>
          <w:sz w:val="16"/>
          <w:szCs w:val="16"/>
          <w:u w:val="single"/>
        </w:rPr>
        <w:t>Nel caso in cui il sopra richiamato socio di maggioranza di società con meno di 4 soci sia una persona giuridica, sono tenuti a rendere le dichiarazioni di cui ai punti 1 e 2 anche coloro che rivestono le predette cariche in tale persona giuridica socio di maggioranza del concorrente.</w:t>
      </w:r>
      <w:r w:rsidR="00965EF8">
        <w:rPr>
          <w:rFonts w:ascii="Arial-Narrow" w:hAnsi="Arial-Narrow" w:cs="Arial-Narrow"/>
          <w:sz w:val="16"/>
          <w:szCs w:val="16"/>
          <w:u w:val="single"/>
        </w:rPr>
        <w:t xml:space="preserve"> </w:t>
      </w:r>
      <w:r w:rsidR="007520D7">
        <w:rPr>
          <w:rFonts w:ascii="Arial-Narrow,Italic" w:hAnsi="Arial-Narrow,Italic" w:cs="Arial-Narrow,Italic"/>
          <w:sz w:val="16"/>
          <w:szCs w:val="16"/>
          <w:u w:val="single"/>
        </w:rPr>
        <w:t xml:space="preserve">Al fine di ottemperare a detta prescrizione, ciascuno dei soggetti tenuti a rendere le citate dichiarazioni di cui ai punti 1 e 2, qualora sia persona diversa da colui che sottoscrive il presente modello di autocertificazione, può utilizzare il “Modello 2 – facsimile della dichiarazione da rendere da parte dei soggetti di cui all’art. 38 c. 1 </w:t>
      </w:r>
      <w:proofErr w:type="spellStart"/>
      <w:r w:rsidR="007520D7">
        <w:rPr>
          <w:rFonts w:ascii="Arial-Narrow,Italic" w:hAnsi="Arial-Narrow,Italic" w:cs="Arial-Narrow,Italic"/>
          <w:sz w:val="16"/>
          <w:szCs w:val="16"/>
          <w:u w:val="single"/>
        </w:rPr>
        <w:t>lett</w:t>
      </w:r>
      <w:proofErr w:type="spellEnd"/>
      <w:r w:rsidR="007520D7">
        <w:rPr>
          <w:rFonts w:ascii="Arial-Narrow,Italic" w:hAnsi="Arial-Narrow,Italic" w:cs="Arial-Narrow,Italic"/>
          <w:sz w:val="16"/>
          <w:szCs w:val="16"/>
          <w:u w:val="single"/>
        </w:rPr>
        <w:t>. b) e c) del D.lgs. 163/2006” sottoscrivere tale documento ed allegare fotocopia di proprio documento di identità</w:t>
      </w:r>
      <w:r w:rsidR="007520D7">
        <w:rPr>
          <w:rFonts w:ascii="Arial-Narrow" w:hAnsi="Arial-Narrow" w:cs="Arial-Narrow"/>
          <w:sz w:val="16"/>
          <w:szCs w:val="16"/>
          <w:u w:val="single"/>
        </w:rPr>
        <w:t>.</w:t>
      </w:r>
      <w:r w:rsidR="00965EF8">
        <w:rPr>
          <w:rFonts w:ascii="Arial-Narrow" w:hAnsi="Arial-Narrow" w:cs="Arial-Narrow"/>
          <w:sz w:val="16"/>
          <w:szCs w:val="16"/>
          <w:u w:val="single"/>
        </w:rPr>
        <w:t xml:space="preserve"> </w:t>
      </w:r>
      <w:r w:rsidR="007520D7">
        <w:rPr>
          <w:rFonts w:ascii="Arial-Narrow" w:hAnsi="Arial-Narrow" w:cs="Arial-Narrow"/>
          <w:sz w:val="16"/>
          <w:szCs w:val="16"/>
          <w:u w:val="single"/>
        </w:rPr>
        <w:t xml:space="preserve">Nel caso in cui il sopra richiamato socio di maggioranza di società con meno di 4 soci sia una persona giuridica, dovrà inoltre essere prodotta fra la documentazione di gara la dichiarazione conforme al modello 3, relativamente a tale persona giuridica, sottoscritta dal legale rappresentante della stessa e con allegata copia di un documento di identità del medesimo. </w:t>
      </w:r>
    </w:p>
    <w:p w:rsidR="007520D7" w:rsidRPr="005C4339" w:rsidRDefault="007520D7" w:rsidP="007520D7">
      <w:pPr>
        <w:pStyle w:val="Default"/>
      </w:pPr>
    </w:p>
    <w:p w:rsidR="002652A4" w:rsidRPr="00B44909" w:rsidRDefault="00B44909" w:rsidP="00B44909">
      <w:pPr>
        <w:pStyle w:val="Paragrafoelenco"/>
        <w:numPr>
          <w:ilvl w:val="0"/>
          <w:numId w:val="5"/>
        </w:numPr>
        <w:jc w:val="both"/>
        <w:rPr>
          <w:rFonts w:ascii="Arial-Narrow" w:hAnsi="Arial-Narrow" w:cs="Arial-Narrow"/>
          <w:sz w:val="16"/>
          <w:szCs w:val="16"/>
        </w:rPr>
      </w:pPr>
      <w:r w:rsidRPr="00B44909">
        <w:rPr>
          <w:rFonts w:ascii="Arial-Narrow" w:hAnsi="Arial-Narrow" w:cs="Arial-Narrow"/>
          <w:sz w:val="16"/>
          <w:szCs w:val="16"/>
        </w:rPr>
        <w:t xml:space="preserve">L'Università degli Studi di Cagliari è titolare del trattamento dei dati personali ai sensi delle norme del regolamento (UE) 2016/679 del Parlamento europeo e del Consiglio, del 27 aprile 2016, e del Codice in materia di protezione dei dati personali D. </w:t>
      </w:r>
      <w:proofErr w:type="spellStart"/>
      <w:r w:rsidRPr="00B44909">
        <w:rPr>
          <w:rFonts w:ascii="Arial-Narrow" w:hAnsi="Arial-Narrow" w:cs="Arial-Narrow"/>
          <w:sz w:val="16"/>
          <w:szCs w:val="16"/>
        </w:rPr>
        <w:t>Lgs</w:t>
      </w:r>
      <w:proofErr w:type="spellEnd"/>
      <w:r w:rsidRPr="00B44909">
        <w:rPr>
          <w:rFonts w:ascii="Arial-Narrow" w:hAnsi="Arial-Narrow" w:cs="Arial-Narrow"/>
          <w:sz w:val="16"/>
          <w:szCs w:val="16"/>
        </w:rPr>
        <w:t xml:space="preserve">. 196/2003, nel rispetto della dignità umana, dei diritti e delle libertà fondamentali della persona. L’informativa sul trattamento dati per la categoria di interessato “Clienti e fornitori” è pubblicata sul sito https://www.unica.it/unica/it/utility_privacy.page. </w:t>
      </w:r>
      <w:r>
        <w:rPr>
          <w:rFonts w:ascii="Arial-Narrow" w:hAnsi="Arial-Narrow" w:cs="Arial-Narrow"/>
          <w:sz w:val="16"/>
          <w:szCs w:val="16"/>
        </w:rPr>
        <w:t xml:space="preserve"> </w:t>
      </w:r>
      <w:r w:rsidRPr="00B44909">
        <w:rPr>
          <w:rFonts w:ascii="Arial-Narrow" w:hAnsi="Arial-Narrow" w:cs="Arial-Narrow"/>
          <w:sz w:val="16"/>
          <w:szCs w:val="16"/>
        </w:rPr>
        <w:t>Ai sensi di quanto disposto dall’art. 5 della legge 7 agosto 1990, n.- 241, il responsabile della procedura negoziata di cui alla presente lettera di invito è il Segretario Amministrativo del Dipartimento di Scienze Mediche e Sanit</w:t>
      </w:r>
      <w:r>
        <w:rPr>
          <w:rFonts w:ascii="Arial-Narrow" w:hAnsi="Arial-Narrow" w:cs="Arial-Narrow"/>
          <w:sz w:val="16"/>
          <w:szCs w:val="16"/>
        </w:rPr>
        <w:t xml:space="preserve">à Pubblica dott. Maurizio Loi. </w:t>
      </w:r>
      <w:r w:rsidRPr="00B44909">
        <w:rPr>
          <w:rFonts w:ascii="Arial-Narrow" w:hAnsi="Arial-Narrow" w:cs="Arial-Narrow"/>
          <w:sz w:val="16"/>
          <w:szCs w:val="16"/>
        </w:rPr>
        <w:t xml:space="preserve">I </w:t>
      </w:r>
      <w:r>
        <w:rPr>
          <w:rFonts w:ascii="Arial-Narrow" w:hAnsi="Arial-Narrow" w:cs="Arial-Narrow"/>
          <w:sz w:val="16"/>
          <w:szCs w:val="16"/>
        </w:rPr>
        <w:t>concorrenti</w:t>
      </w:r>
      <w:r w:rsidRPr="00B44909">
        <w:rPr>
          <w:rFonts w:ascii="Arial-Narrow" w:hAnsi="Arial-Narrow" w:cs="Arial-Narrow"/>
          <w:sz w:val="16"/>
          <w:szCs w:val="16"/>
        </w:rPr>
        <w:t xml:space="preserve"> hanno facoltà di esercitare il diritto di accesso agli atti del procedimento secondo le modalità previste dal D.P.R. 184 del 12.4.2006 (Regolamento recante disciplina in materia di accesso ai documenti amministrativi).</w:t>
      </w:r>
    </w:p>
    <w:sectPr w:rsidR="002652A4" w:rsidRPr="00B44909" w:rsidSect="0009280F">
      <w:headerReference w:type="default" r:id="rId8"/>
      <w:footerReference w:type="default" r:id="rId9"/>
      <w:headerReference w:type="first" r:id="rId10"/>
      <w:pgSz w:w="11906" w:h="16838" w:code="9"/>
      <w:pgMar w:top="961" w:right="1134" w:bottom="1134" w:left="1134" w:header="357" w:footer="41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1C4" w:rsidRDefault="004321C4">
      <w:r>
        <w:separator/>
      </w:r>
    </w:p>
  </w:endnote>
  <w:endnote w:type="continuationSeparator" w:id="0">
    <w:p w:rsidR="004321C4" w:rsidRDefault="00432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Narrow">
    <w:altName w:val="Arial Narrow"/>
    <w:panose1 w:val="00000000000000000000"/>
    <w:charset w:val="00"/>
    <w:family w:val="swiss"/>
    <w:notTrueType/>
    <w:pitch w:val="default"/>
    <w:sig w:usb0="00000003" w:usb1="00000000" w:usb2="00000000" w:usb3="00000000" w:csb0="00000001" w:csb1="00000000"/>
  </w:font>
  <w:font w:name="Edwardian Script ITC">
    <w:altName w:val="Kunstler Script"/>
    <w:charset w:val="00"/>
    <w:family w:val="script"/>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rial-Narrow,Bold">
    <w:altName w:val="Arial Narrow"/>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Narrow,Italic">
    <w:altName w:val="Arial Narrow"/>
    <w:panose1 w:val="00000000000000000000"/>
    <w:charset w:val="00"/>
    <w:family w:val="swiss"/>
    <w:notTrueType/>
    <w:pitch w:val="default"/>
    <w:sig w:usb0="00000003" w:usb1="00000000" w:usb2="00000000" w:usb3="00000000" w:csb0="00000001" w:csb1="00000000"/>
  </w:font>
  <w:font w:name="Arial-Narrow,BoldItalic">
    <w:altName w:val="Arial Narrow"/>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188" w:rsidRDefault="0031374E">
    <w:pPr>
      <w:pStyle w:val="Pidipagina"/>
      <w:tabs>
        <w:tab w:val="clear" w:pos="4819"/>
        <w:tab w:val="clear" w:pos="9638"/>
      </w:tabs>
      <w:ind w:left="-567" w:right="-518"/>
      <w:jc w:val="center"/>
      <w:rPr>
        <w:rFonts w:ascii="Arial" w:hAnsi="Arial" w:cs="Arial"/>
        <w:b/>
        <w:color w:val="333399"/>
        <w:sz w:val="16"/>
        <w:szCs w:val="16"/>
      </w:rPr>
    </w:pPr>
    <w:r>
      <w:rPr>
        <w:rStyle w:val="Numeropagina"/>
      </w:rPr>
      <w:fldChar w:fldCharType="begin"/>
    </w:r>
    <w:r w:rsidR="007B3188">
      <w:rPr>
        <w:rStyle w:val="Numeropagina"/>
      </w:rPr>
      <w:instrText xml:space="preserve"> PAGE </w:instrText>
    </w:r>
    <w:r>
      <w:rPr>
        <w:rStyle w:val="Numeropagina"/>
      </w:rPr>
      <w:fldChar w:fldCharType="separate"/>
    </w:r>
    <w:r w:rsidR="00492FCB">
      <w:rPr>
        <w:rStyle w:val="Numeropagina"/>
        <w:noProof/>
      </w:rPr>
      <w:t>8</w:t>
    </w:r>
    <w:r>
      <w:rPr>
        <w:rStyle w:val="Numeropagina"/>
      </w:rPr>
      <w:fldChar w:fldCharType="end"/>
    </w:r>
    <w:r w:rsidR="007B3188">
      <w:rPr>
        <w:rStyle w:val="Numeropagina"/>
      </w:rPr>
      <w:t xml:space="preserve"> di </w:t>
    </w:r>
    <w:r>
      <w:rPr>
        <w:rStyle w:val="Numeropagina"/>
      </w:rPr>
      <w:fldChar w:fldCharType="begin"/>
    </w:r>
    <w:r w:rsidR="007B3188">
      <w:rPr>
        <w:rStyle w:val="Numeropagina"/>
      </w:rPr>
      <w:instrText xml:space="preserve"> NUMPAGES </w:instrText>
    </w:r>
    <w:r>
      <w:rPr>
        <w:rStyle w:val="Numeropagina"/>
      </w:rPr>
      <w:fldChar w:fldCharType="separate"/>
    </w:r>
    <w:r w:rsidR="00492FCB">
      <w:rPr>
        <w:rStyle w:val="Numeropagina"/>
        <w:noProof/>
      </w:rPr>
      <w:t>8</w:t>
    </w:r>
    <w:r>
      <w:rPr>
        <w:rStyle w:val="Numeropagina"/>
      </w:rPr>
      <w:fldChar w:fldCharType="end"/>
    </w:r>
  </w:p>
  <w:p w:rsidR="007B3188" w:rsidRDefault="007B3188">
    <w:pPr>
      <w:pStyle w:val="Pidipagina"/>
      <w:tabs>
        <w:tab w:val="clear" w:pos="4819"/>
        <w:tab w:val="clear" w:pos="9638"/>
      </w:tabs>
      <w:ind w:left="-567" w:right="-518"/>
      <w:jc w:val="center"/>
      <w:rPr>
        <w:rFonts w:ascii="Arial" w:hAnsi="Arial" w:cs="Arial"/>
        <w:b/>
        <w:color w:val="333399"/>
        <w:sz w:val="16"/>
        <w:szCs w:val="16"/>
      </w:rPr>
    </w:pPr>
  </w:p>
  <w:p w:rsidR="007B3188" w:rsidRDefault="007B3188">
    <w:pPr>
      <w:pStyle w:val="Pidipagina"/>
      <w:tabs>
        <w:tab w:val="clear" w:pos="4819"/>
        <w:tab w:val="clear" w:pos="9638"/>
      </w:tabs>
      <w:ind w:left="-567" w:right="-518"/>
      <w:jc w:val="center"/>
      <w:rPr>
        <w:rFonts w:ascii="Arial" w:hAnsi="Arial" w:cs="Arial"/>
        <w:b/>
        <w:color w:val="333399"/>
        <w:sz w:val="16"/>
        <w:szCs w:val="16"/>
      </w:rPr>
    </w:pPr>
  </w:p>
  <w:p w:rsidR="007B3188" w:rsidRDefault="007B3188">
    <w:pPr>
      <w:pStyle w:val="Pidipagina"/>
      <w:tabs>
        <w:tab w:val="clear" w:pos="4819"/>
        <w:tab w:val="clear" w:pos="9638"/>
      </w:tabs>
      <w:ind w:left="-567" w:right="-518"/>
      <w:jc w:val="center"/>
      <w:rPr>
        <w:rFonts w:ascii="Arial" w:hAnsi="Arial" w:cs="Arial"/>
        <w:b/>
        <w:color w:val="333399"/>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1C4" w:rsidRDefault="004321C4">
      <w:r>
        <w:separator/>
      </w:r>
    </w:p>
  </w:footnote>
  <w:footnote w:type="continuationSeparator" w:id="0">
    <w:p w:rsidR="004321C4" w:rsidRDefault="004321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188" w:rsidRDefault="007B3188">
    <w:pPr>
      <w:pStyle w:val="Intestazione"/>
      <w:tabs>
        <w:tab w:val="clear" w:pos="4819"/>
        <w:tab w:val="clear" w:pos="9638"/>
      </w:tabs>
      <w:ind w:left="-720" w:right="-650"/>
      <w:rPr>
        <w:sz w:val="22"/>
        <w:szCs w:val="22"/>
      </w:rPr>
    </w:pPr>
  </w:p>
  <w:p w:rsidR="007B3188" w:rsidRDefault="007B3188">
    <w:pPr>
      <w:pStyle w:val="Intestazione"/>
      <w:ind w:right="-650"/>
      <w:jc w:val="righ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165" w:rsidRDefault="00F92165" w:rsidP="00F92165">
    <w:pPr>
      <w:pStyle w:val="Intestazione"/>
      <w:jc w:val="center"/>
    </w:pPr>
    <w:r>
      <w:t>ALLEGATO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D7505"/>
    <w:multiLevelType w:val="hybridMultilevel"/>
    <w:tmpl w:val="072C90C8"/>
    <w:lvl w:ilvl="0" w:tplc="8BC6D64E">
      <w:start w:val="1"/>
      <w:numFmt w:val="decimal"/>
      <w:lvlText w:val="%1)"/>
      <w:lvlJc w:val="left"/>
      <w:pPr>
        <w:ind w:left="359" w:hanging="360"/>
      </w:pPr>
      <w:rPr>
        <w:rFonts w:ascii="Arial Narrow" w:hAnsi="Arial Narrow" w:cs="Times New Roman" w:hint="default"/>
        <w:b/>
      </w:rPr>
    </w:lvl>
    <w:lvl w:ilvl="1" w:tplc="04100019" w:tentative="1">
      <w:start w:val="1"/>
      <w:numFmt w:val="lowerLetter"/>
      <w:lvlText w:val="%2."/>
      <w:lvlJc w:val="left"/>
      <w:pPr>
        <w:ind w:left="1079" w:hanging="360"/>
      </w:pPr>
      <w:rPr>
        <w:rFonts w:cs="Times New Roman"/>
      </w:rPr>
    </w:lvl>
    <w:lvl w:ilvl="2" w:tplc="0410001B" w:tentative="1">
      <w:start w:val="1"/>
      <w:numFmt w:val="lowerRoman"/>
      <w:lvlText w:val="%3."/>
      <w:lvlJc w:val="right"/>
      <w:pPr>
        <w:ind w:left="1799" w:hanging="180"/>
      </w:pPr>
      <w:rPr>
        <w:rFonts w:cs="Times New Roman"/>
      </w:rPr>
    </w:lvl>
    <w:lvl w:ilvl="3" w:tplc="0410000F" w:tentative="1">
      <w:start w:val="1"/>
      <w:numFmt w:val="decimal"/>
      <w:lvlText w:val="%4."/>
      <w:lvlJc w:val="left"/>
      <w:pPr>
        <w:ind w:left="2519" w:hanging="360"/>
      </w:pPr>
      <w:rPr>
        <w:rFonts w:cs="Times New Roman"/>
      </w:rPr>
    </w:lvl>
    <w:lvl w:ilvl="4" w:tplc="04100019" w:tentative="1">
      <w:start w:val="1"/>
      <w:numFmt w:val="lowerLetter"/>
      <w:lvlText w:val="%5."/>
      <w:lvlJc w:val="left"/>
      <w:pPr>
        <w:ind w:left="3239" w:hanging="360"/>
      </w:pPr>
      <w:rPr>
        <w:rFonts w:cs="Times New Roman"/>
      </w:rPr>
    </w:lvl>
    <w:lvl w:ilvl="5" w:tplc="0410001B" w:tentative="1">
      <w:start w:val="1"/>
      <w:numFmt w:val="lowerRoman"/>
      <w:lvlText w:val="%6."/>
      <w:lvlJc w:val="right"/>
      <w:pPr>
        <w:ind w:left="3959" w:hanging="180"/>
      </w:pPr>
      <w:rPr>
        <w:rFonts w:cs="Times New Roman"/>
      </w:rPr>
    </w:lvl>
    <w:lvl w:ilvl="6" w:tplc="0410000F" w:tentative="1">
      <w:start w:val="1"/>
      <w:numFmt w:val="decimal"/>
      <w:lvlText w:val="%7."/>
      <w:lvlJc w:val="left"/>
      <w:pPr>
        <w:ind w:left="4679" w:hanging="360"/>
      </w:pPr>
      <w:rPr>
        <w:rFonts w:cs="Times New Roman"/>
      </w:rPr>
    </w:lvl>
    <w:lvl w:ilvl="7" w:tplc="04100019" w:tentative="1">
      <w:start w:val="1"/>
      <w:numFmt w:val="lowerLetter"/>
      <w:lvlText w:val="%8."/>
      <w:lvlJc w:val="left"/>
      <w:pPr>
        <w:ind w:left="5399" w:hanging="360"/>
      </w:pPr>
      <w:rPr>
        <w:rFonts w:cs="Times New Roman"/>
      </w:rPr>
    </w:lvl>
    <w:lvl w:ilvl="8" w:tplc="0410001B" w:tentative="1">
      <w:start w:val="1"/>
      <w:numFmt w:val="lowerRoman"/>
      <w:lvlText w:val="%9."/>
      <w:lvlJc w:val="right"/>
      <w:pPr>
        <w:ind w:left="6119" w:hanging="180"/>
      </w:pPr>
      <w:rPr>
        <w:rFonts w:cs="Times New Roman"/>
      </w:rPr>
    </w:lvl>
  </w:abstractNum>
  <w:abstractNum w:abstractNumId="1">
    <w:nsid w:val="133350D0"/>
    <w:multiLevelType w:val="hybridMultilevel"/>
    <w:tmpl w:val="E0861412"/>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2">
    <w:nsid w:val="2F580FCE"/>
    <w:multiLevelType w:val="hybridMultilevel"/>
    <w:tmpl w:val="2C202040"/>
    <w:lvl w:ilvl="0" w:tplc="04100017">
      <w:start w:val="1"/>
      <w:numFmt w:val="lowerLetter"/>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
    <w:nsid w:val="3D180876"/>
    <w:multiLevelType w:val="hybridMultilevel"/>
    <w:tmpl w:val="275C378A"/>
    <w:lvl w:ilvl="0" w:tplc="412C8134">
      <w:start w:val="16"/>
      <w:numFmt w:val="bullet"/>
      <w:lvlText w:val="-"/>
      <w:lvlJc w:val="left"/>
      <w:pPr>
        <w:ind w:left="779" w:hanging="360"/>
      </w:pPr>
      <w:rPr>
        <w:rFonts w:ascii="Arial-Narrow" w:eastAsiaTheme="minorEastAsia" w:hAnsi="Arial-Narrow" w:hint="default"/>
      </w:rPr>
    </w:lvl>
    <w:lvl w:ilvl="1" w:tplc="04100003" w:tentative="1">
      <w:start w:val="1"/>
      <w:numFmt w:val="bullet"/>
      <w:lvlText w:val="o"/>
      <w:lvlJc w:val="left"/>
      <w:pPr>
        <w:ind w:left="1499" w:hanging="360"/>
      </w:pPr>
      <w:rPr>
        <w:rFonts w:ascii="Courier New" w:hAnsi="Courier New" w:hint="default"/>
      </w:rPr>
    </w:lvl>
    <w:lvl w:ilvl="2" w:tplc="04100005" w:tentative="1">
      <w:start w:val="1"/>
      <w:numFmt w:val="bullet"/>
      <w:lvlText w:val=""/>
      <w:lvlJc w:val="left"/>
      <w:pPr>
        <w:ind w:left="2219" w:hanging="360"/>
      </w:pPr>
      <w:rPr>
        <w:rFonts w:ascii="Wingdings" w:hAnsi="Wingdings" w:hint="default"/>
      </w:rPr>
    </w:lvl>
    <w:lvl w:ilvl="3" w:tplc="04100001" w:tentative="1">
      <w:start w:val="1"/>
      <w:numFmt w:val="bullet"/>
      <w:lvlText w:val=""/>
      <w:lvlJc w:val="left"/>
      <w:pPr>
        <w:ind w:left="2939" w:hanging="360"/>
      </w:pPr>
      <w:rPr>
        <w:rFonts w:ascii="Symbol" w:hAnsi="Symbol" w:hint="default"/>
      </w:rPr>
    </w:lvl>
    <w:lvl w:ilvl="4" w:tplc="04100003" w:tentative="1">
      <w:start w:val="1"/>
      <w:numFmt w:val="bullet"/>
      <w:lvlText w:val="o"/>
      <w:lvlJc w:val="left"/>
      <w:pPr>
        <w:ind w:left="3659" w:hanging="360"/>
      </w:pPr>
      <w:rPr>
        <w:rFonts w:ascii="Courier New" w:hAnsi="Courier New" w:hint="default"/>
      </w:rPr>
    </w:lvl>
    <w:lvl w:ilvl="5" w:tplc="04100005" w:tentative="1">
      <w:start w:val="1"/>
      <w:numFmt w:val="bullet"/>
      <w:lvlText w:val=""/>
      <w:lvlJc w:val="left"/>
      <w:pPr>
        <w:ind w:left="4379" w:hanging="360"/>
      </w:pPr>
      <w:rPr>
        <w:rFonts w:ascii="Wingdings" w:hAnsi="Wingdings" w:hint="default"/>
      </w:rPr>
    </w:lvl>
    <w:lvl w:ilvl="6" w:tplc="04100001" w:tentative="1">
      <w:start w:val="1"/>
      <w:numFmt w:val="bullet"/>
      <w:lvlText w:val=""/>
      <w:lvlJc w:val="left"/>
      <w:pPr>
        <w:ind w:left="5099" w:hanging="360"/>
      </w:pPr>
      <w:rPr>
        <w:rFonts w:ascii="Symbol" w:hAnsi="Symbol" w:hint="default"/>
      </w:rPr>
    </w:lvl>
    <w:lvl w:ilvl="7" w:tplc="04100003" w:tentative="1">
      <w:start w:val="1"/>
      <w:numFmt w:val="bullet"/>
      <w:lvlText w:val="o"/>
      <w:lvlJc w:val="left"/>
      <w:pPr>
        <w:ind w:left="5819" w:hanging="360"/>
      </w:pPr>
      <w:rPr>
        <w:rFonts w:ascii="Courier New" w:hAnsi="Courier New" w:hint="default"/>
      </w:rPr>
    </w:lvl>
    <w:lvl w:ilvl="8" w:tplc="04100005" w:tentative="1">
      <w:start w:val="1"/>
      <w:numFmt w:val="bullet"/>
      <w:lvlText w:val=""/>
      <w:lvlJc w:val="left"/>
      <w:pPr>
        <w:ind w:left="6539" w:hanging="360"/>
      </w:pPr>
      <w:rPr>
        <w:rFonts w:ascii="Wingdings" w:hAnsi="Wingdings" w:hint="default"/>
      </w:rPr>
    </w:lvl>
  </w:abstractNum>
  <w:abstractNum w:abstractNumId="4">
    <w:nsid w:val="551313A4"/>
    <w:multiLevelType w:val="hybridMultilevel"/>
    <w:tmpl w:val="2A2899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attachedTemplate r:id="rId1"/>
  <w:defaultTabStop w:val="709"/>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4C7"/>
    <w:rsid w:val="0001614F"/>
    <w:rsid w:val="000243FC"/>
    <w:rsid w:val="00041761"/>
    <w:rsid w:val="00047031"/>
    <w:rsid w:val="0005713F"/>
    <w:rsid w:val="000700F3"/>
    <w:rsid w:val="0009280F"/>
    <w:rsid w:val="0009438B"/>
    <w:rsid w:val="000B708A"/>
    <w:rsid w:val="000C0505"/>
    <w:rsid w:val="000E03DA"/>
    <w:rsid w:val="0010484F"/>
    <w:rsid w:val="0011359A"/>
    <w:rsid w:val="00120DC6"/>
    <w:rsid w:val="001213F9"/>
    <w:rsid w:val="00126977"/>
    <w:rsid w:val="00133107"/>
    <w:rsid w:val="00134E79"/>
    <w:rsid w:val="001366F3"/>
    <w:rsid w:val="00152C55"/>
    <w:rsid w:val="00153078"/>
    <w:rsid w:val="00172CB4"/>
    <w:rsid w:val="00185683"/>
    <w:rsid w:val="0019112E"/>
    <w:rsid w:val="0019583D"/>
    <w:rsid w:val="001B7834"/>
    <w:rsid w:val="001E0130"/>
    <w:rsid w:val="001E04DA"/>
    <w:rsid w:val="001E1D45"/>
    <w:rsid w:val="001E247A"/>
    <w:rsid w:val="0023772B"/>
    <w:rsid w:val="00250BDF"/>
    <w:rsid w:val="0026268B"/>
    <w:rsid w:val="002652A4"/>
    <w:rsid w:val="00270478"/>
    <w:rsid w:val="00286806"/>
    <w:rsid w:val="0028730A"/>
    <w:rsid w:val="00290DDE"/>
    <w:rsid w:val="002A4B00"/>
    <w:rsid w:val="002C13CC"/>
    <w:rsid w:val="002C3FE0"/>
    <w:rsid w:val="002C653F"/>
    <w:rsid w:val="002D055C"/>
    <w:rsid w:val="002E5454"/>
    <w:rsid w:val="002F07A3"/>
    <w:rsid w:val="003031C8"/>
    <w:rsid w:val="00306ACB"/>
    <w:rsid w:val="00307CD0"/>
    <w:rsid w:val="00312C4E"/>
    <w:rsid w:val="0031374E"/>
    <w:rsid w:val="003346C8"/>
    <w:rsid w:val="003432AC"/>
    <w:rsid w:val="00350790"/>
    <w:rsid w:val="00351B98"/>
    <w:rsid w:val="003613A3"/>
    <w:rsid w:val="00364245"/>
    <w:rsid w:val="003A31B3"/>
    <w:rsid w:val="003B55A4"/>
    <w:rsid w:val="003B6115"/>
    <w:rsid w:val="003B7244"/>
    <w:rsid w:val="003E6996"/>
    <w:rsid w:val="003F070A"/>
    <w:rsid w:val="003F5B51"/>
    <w:rsid w:val="00423ACF"/>
    <w:rsid w:val="004321C4"/>
    <w:rsid w:val="00434AC1"/>
    <w:rsid w:val="00442FDD"/>
    <w:rsid w:val="0044722E"/>
    <w:rsid w:val="004472E2"/>
    <w:rsid w:val="00461CD0"/>
    <w:rsid w:val="004653D2"/>
    <w:rsid w:val="004715C3"/>
    <w:rsid w:val="00476CC2"/>
    <w:rsid w:val="00492FCB"/>
    <w:rsid w:val="004B5C24"/>
    <w:rsid w:val="004C47FA"/>
    <w:rsid w:val="004D74C7"/>
    <w:rsid w:val="004E2055"/>
    <w:rsid w:val="004E2D44"/>
    <w:rsid w:val="004E4AA0"/>
    <w:rsid w:val="004F42F7"/>
    <w:rsid w:val="00544398"/>
    <w:rsid w:val="00544D0F"/>
    <w:rsid w:val="005622AF"/>
    <w:rsid w:val="005E232B"/>
    <w:rsid w:val="00602A35"/>
    <w:rsid w:val="00615811"/>
    <w:rsid w:val="006235F5"/>
    <w:rsid w:val="00636475"/>
    <w:rsid w:val="006873E2"/>
    <w:rsid w:val="00691B98"/>
    <w:rsid w:val="006C138E"/>
    <w:rsid w:val="006D40C6"/>
    <w:rsid w:val="006E24E1"/>
    <w:rsid w:val="00715A85"/>
    <w:rsid w:val="00727E5B"/>
    <w:rsid w:val="007520D7"/>
    <w:rsid w:val="007532FA"/>
    <w:rsid w:val="00773C39"/>
    <w:rsid w:val="0078698C"/>
    <w:rsid w:val="00795D99"/>
    <w:rsid w:val="007A0EE7"/>
    <w:rsid w:val="007B2543"/>
    <w:rsid w:val="007B3188"/>
    <w:rsid w:val="007E7407"/>
    <w:rsid w:val="00801FB1"/>
    <w:rsid w:val="00846096"/>
    <w:rsid w:val="0084745D"/>
    <w:rsid w:val="0085570E"/>
    <w:rsid w:val="00891CD3"/>
    <w:rsid w:val="008C0598"/>
    <w:rsid w:val="008E78CF"/>
    <w:rsid w:val="008F791C"/>
    <w:rsid w:val="009159F0"/>
    <w:rsid w:val="00917D34"/>
    <w:rsid w:val="009403EE"/>
    <w:rsid w:val="009430B5"/>
    <w:rsid w:val="00952ECA"/>
    <w:rsid w:val="009572E8"/>
    <w:rsid w:val="00960B32"/>
    <w:rsid w:val="00965EF8"/>
    <w:rsid w:val="009A5693"/>
    <w:rsid w:val="009C452B"/>
    <w:rsid w:val="009C5B10"/>
    <w:rsid w:val="009E5522"/>
    <w:rsid w:val="009F3AAB"/>
    <w:rsid w:val="009F7683"/>
    <w:rsid w:val="00A20D0E"/>
    <w:rsid w:val="00A2246A"/>
    <w:rsid w:val="00A42B79"/>
    <w:rsid w:val="00A74163"/>
    <w:rsid w:val="00AB25F2"/>
    <w:rsid w:val="00AD11AF"/>
    <w:rsid w:val="00B06BC6"/>
    <w:rsid w:val="00B22167"/>
    <w:rsid w:val="00B44909"/>
    <w:rsid w:val="00B51CA3"/>
    <w:rsid w:val="00B529F2"/>
    <w:rsid w:val="00BA2CDE"/>
    <w:rsid w:val="00BA371C"/>
    <w:rsid w:val="00BC4129"/>
    <w:rsid w:val="00BC5EF6"/>
    <w:rsid w:val="00BD575A"/>
    <w:rsid w:val="00BF02B6"/>
    <w:rsid w:val="00C03710"/>
    <w:rsid w:val="00C15D97"/>
    <w:rsid w:val="00C23751"/>
    <w:rsid w:val="00C3703D"/>
    <w:rsid w:val="00C530F1"/>
    <w:rsid w:val="00C54732"/>
    <w:rsid w:val="00C63F6A"/>
    <w:rsid w:val="00C901A1"/>
    <w:rsid w:val="00C97E6F"/>
    <w:rsid w:val="00CC5C8C"/>
    <w:rsid w:val="00D13337"/>
    <w:rsid w:val="00D14DDE"/>
    <w:rsid w:val="00D215AC"/>
    <w:rsid w:val="00D549A9"/>
    <w:rsid w:val="00D56EF4"/>
    <w:rsid w:val="00D6302E"/>
    <w:rsid w:val="00D72D3D"/>
    <w:rsid w:val="00DA0BA8"/>
    <w:rsid w:val="00DA316A"/>
    <w:rsid w:val="00E12126"/>
    <w:rsid w:val="00E330CF"/>
    <w:rsid w:val="00E60BA5"/>
    <w:rsid w:val="00E93065"/>
    <w:rsid w:val="00ED2295"/>
    <w:rsid w:val="00EE0A4D"/>
    <w:rsid w:val="00F060F1"/>
    <w:rsid w:val="00F1547B"/>
    <w:rsid w:val="00F276F7"/>
    <w:rsid w:val="00F322E1"/>
    <w:rsid w:val="00F345FB"/>
    <w:rsid w:val="00F35EA1"/>
    <w:rsid w:val="00F452EA"/>
    <w:rsid w:val="00F60C58"/>
    <w:rsid w:val="00F64DC6"/>
    <w:rsid w:val="00F755E8"/>
    <w:rsid w:val="00F84023"/>
    <w:rsid w:val="00F92165"/>
    <w:rsid w:val="00FA0778"/>
    <w:rsid w:val="00FA2133"/>
    <w:rsid w:val="00FC21E1"/>
    <w:rsid w:val="00FC7944"/>
    <w:rsid w:val="00FD468D"/>
    <w:rsid w:val="00FE54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pPr>
  </w:style>
  <w:style w:type="paragraph" w:styleId="Titolo1">
    <w:name w:val="heading 1"/>
    <w:basedOn w:val="Normale"/>
    <w:next w:val="Normale"/>
    <w:qFormat/>
    <w:pPr>
      <w:keepNext/>
      <w:outlineLvl w:val="0"/>
    </w:pPr>
    <w:rPr>
      <w:rFonts w:ascii="Edwardian Script ITC" w:hAnsi="Edwardian Script ITC"/>
      <w:b/>
      <w:bCs/>
      <w:sz w:val="48"/>
    </w:rPr>
  </w:style>
  <w:style w:type="paragraph" w:styleId="Titolo2">
    <w:name w:val="heading 2"/>
    <w:basedOn w:val="Normale"/>
    <w:next w:val="Normale"/>
    <w:qFormat/>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jc w:val="both"/>
      <w:outlineLvl w:val="1"/>
    </w:pPr>
    <w:rPr>
      <w:spacing w:val="-2"/>
      <w:sz w:val="24"/>
    </w:rPr>
  </w:style>
  <w:style w:type="paragraph" w:styleId="Titolo3">
    <w:name w:val="heading 3"/>
    <w:basedOn w:val="Normale"/>
    <w:next w:val="Normale"/>
    <w:qFormat/>
    <w:pPr>
      <w:keepNext/>
      <w:jc w:val="center"/>
      <w:outlineLvl w:val="2"/>
    </w:pPr>
    <w:rPr>
      <w:rFonts w:ascii="Edwardian Script ITC" w:hAnsi="Edwardian Script ITC"/>
      <w:b/>
      <w:bCs/>
      <w:color w:val="B4B000"/>
      <w:sz w:val="48"/>
    </w:rPr>
  </w:style>
  <w:style w:type="paragraph" w:styleId="Titolo4">
    <w:name w:val="heading 4"/>
    <w:basedOn w:val="Normale"/>
    <w:next w:val="Normale"/>
    <w:qFormat/>
    <w:pPr>
      <w:keepNext/>
      <w:jc w:val="center"/>
      <w:outlineLvl w:val="3"/>
    </w:pPr>
    <w:rPr>
      <w:sz w:val="24"/>
      <w:szCs w:val="24"/>
    </w:rPr>
  </w:style>
  <w:style w:type="paragraph" w:styleId="Titolo5">
    <w:name w:val="heading 5"/>
    <w:basedOn w:val="Normale"/>
    <w:next w:val="Normale"/>
    <w:qFormat/>
    <w:pPr>
      <w:keepNext/>
      <w:jc w:val="center"/>
      <w:outlineLvl w:val="4"/>
    </w:pPr>
    <w:rPr>
      <w:b/>
      <w:bCs/>
      <w:sz w:val="24"/>
      <w:szCs w:val="24"/>
    </w:rPr>
  </w:style>
  <w:style w:type="paragraph" w:styleId="Titolo6">
    <w:name w:val="heading 6"/>
    <w:basedOn w:val="Normale"/>
    <w:next w:val="Normale"/>
    <w:qFormat/>
    <w:pPr>
      <w:spacing w:before="240" w:after="60"/>
      <w:outlineLvl w:val="5"/>
    </w:pPr>
    <w:rPr>
      <w:rFonts w:ascii="Calibri" w:hAnsi="Calibri"/>
      <w:b/>
      <w:bCs/>
      <w:sz w:val="22"/>
      <w:szCs w:val="22"/>
    </w:rPr>
  </w:style>
  <w:style w:type="paragraph" w:styleId="Titolo9">
    <w:name w:val="heading 9"/>
    <w:basedOn w:val="Normale"/>
    <w:next w:val="Normale"/>
    <w:link w:val="Titolo9Carattere"/>
    <w:uiPriority w:val="9"/>
    <w:qFormat/>
    <w:rsid w:val="00476CC2"/>
    <w:pPr>
      <w:widowControl/>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character" w:styleId="Collegamentoipertestuale">
    <w:name w:val="Hyperlink"/>
    <w:semiHidden/>
    <w:rPr>
      <w:color w:val="0000FF"/>
      <w:u w:val="single"/>
    </w:rPr>
  </w:style>
  <w:style w:type="paragraph" w:styleId="Testofumetto">
    <w:name w:val="Balloon Text"/>
    <w:basedOn w:val="Normale"/>
    <w:semiHidden/>
    <w:rPr>
      <w:rFonts w:ascii="Tahoma" w:hAnsi="Tahoma" w:cs="Tahoma"/>
      <w:sz w:val="16"/>
      <w:szCs w:val="16"/>
    </w:rPr>
  </w:style>
  <w:style w:type="paragraph" w:styleId="Rientrocorpodeltesto2">
    <w:name w:val="Body Text Indent 2"/>
    <w:basedOn w:val="Normale"/>
    <w:semiHidden/>
    <w:pPr>
      <w:ind w:left="705"/>
    </w:pPr>
    <w:rPr>
      <w:i/>
      <w:iCs/>
      <w:sz w:val="16"/>
    </w:rPr>
  </w:style>
  <w:style w:type="paragraph" w:styleId="Corpodeltesto3">
    <w:name w:val="Body Text 3"/>
    <w:basedOn w:val="Normale"/>
    <w:semiHidden/>
    <w:pPr>
      <w:spacing w:after="120"/>
    </w:pPr>
    <w:rPr>
      <w:sz w:val="16"/>
      <w:szCs w:val="16"/>
    </w:rPr>
  </w:style>
  <w:style w:type="character" w:customStyle="1" w:styleId="testoarticoli">
    <w:name w:val="testo_articoli"/>
    <w:basedOn w:val="Carpredefinitoparagrafo"/>
  </w:style>
  <w:style w:type="character" w:styleId="Numeropagina">
    <w:name w:val="page number"/>
    <w:basedOn w:val="Carpredefinitoparagrafo"/>
    <w:semiHidden/>
  </w:style>
  <w:style w:type="character" w:styleId="Collegamentovisitato">
    <w:name w:val="FollowedHyperlink"/>
    <w:semiHidden/>
    <w:rPr>
      <w:color w:val="800080"/>
      <w:u w:val="single"/>
    </w:rPr>
  </w:style>
  <w:style w:type="paragraph" w:styleId="Rientrocorpodeltesto">
    <w:name w:val="Body Text Indent"/>
    <w:basedOn w:val="Normale"/>
    <w:semiHidden/>
    <w:pPr>
      <w:spacing w:after="120"/>
      <w:ind w:left="283"/>
    </w:pPr>
  </w:style>
  <w:style w:type="paragraph" w:styleId="Corpotesto">
    <w:name w:val="Body Text"/>
    <w:basedOn w:val="Normale"/>
    <w:semiHidden/>
    <w:pPr>
      <w:jc w:val="center"/>
    </w:pPr>
    <w:rPr>
      <w:b/>
      <w:i/>
      <w:iCs/>
      <w:color w:val="7A7700"/>
      <w:sz w:val="16"/>
      <w:szCs w:val="16"/>
    </w:rPr>
  </w:style>
  <w:style w:type="character" w:customStyle="1" w:styleId="CorpodeltestoCarattere">
    <w:name w:val="Corpo del testo Carattere"/>
    <w:semiHidden/>
    <w:rPr>
      <w:b/>
      <w:i/>
      <w:iCs/>
      <w:color w:val="7A7700"/>
      <w:sz w:val="16"/>
      <w:szCs w:val="16"/>
    </w:rPr>
  </w:style>
  <w:style w:type="paragraph" w:customStyle="1" w:styleId="Stile">
    <w:name w:val="Stile"/>
    <w:pPr>
      <w:widowControl w:val="0"/>
      <w:autoSpaceDE w:val="0"/>
      <w:autoSpaceDN w:val="0"/>
      <w:adjustRightInd w:val="0"/>
    </w:pPr>
    <w:rPr>
      <w:rFonts w:ascii="Arial" w:hAnsi="Arial" w:cs="Arial"/>
      <w:sz w:val="24"/>
      <w:szCs w:val="24"/>
    </w:rPr>
  </w:style>
  <w:style w:type="paragraph" w:styleId="Corpodeltesto2">
    <w:name w:val="Body Text 2"/>
    <w:basedOn w:val="Normale"/>
    <w:link w:val="Corpodeltesto2Carattere"/>
    <w:uiPriority w:val="99"/>
    <w:semiHidden/>
    <w:unhideWhenUsed/>
    <w:rsid w:val="00351B98"/>
    <w:pPr>
      <w:spacing w:after="120" w:line="480" w:lineRule="auto"/>
    </w:pPr>
  </w:style>
  <w:style w:type="character" w:customStyle="1" w:styleId="Corpodeltesto2Carattere">
    <w:name w:val="Corpo del testo 2 Carattere"/>
    <w:basedOn w:val="Carpredefinitoparagrafo"/>
    <w:link w:val="Corpodeltesto2"/>
    <w:uiPriority w:val="99"/>
    <w:semiHidden/>
    <w:rsid w:val="00351B98"/>
  </w:style>
  <w:style w:type="paragraph" w:customStyle="1" w:styleId="NormaleWeb1">
    <w:name w:val="Normale (Web)1"/>
    <w:basedOn w:val="Normale"/>
    <w:rsid w:val="00351B98"/>
    <w:pPr>
      <w:widowControl/>
      <w:jc w:val="both"/>
    </w:pPr>
    <w:rPr>
      <w:spacing w:val="-5"/>
      <w:sz w:val="24"/>
    </w:rPr>
  </w:style>
  <w:style w:type="paragraph" w:customStyle="1" w:styleId="Paragrafo">
    <w:name w:val="Paragrafo"/>
    <w:basedOn w:val="Normale"/>
    <w:rsid w:val="00351B98"/>
    <w:pPr>
      <w:widowControl/>
      <w:spacing w:before="120" w:after="120"/>
      <w:jc w:val="both"/>
    </w:pPr>
    <w:rPr>
      <w:sz w:val="24"/>
      <w:szCs w:val="24"/>
      <w:lang w:eastAsia="ja-JP"/>
    </w:rPr>
  </w:style>
  <w:style w:type="paragraph" w:customStyle="1" w:styleId="Titoloparagrafo">
    <w:name w:val="Titolo paragrafo"/>
    <w:basedOn w:val="Titolo1"/>
    <w:rsid w:val="00351B98"/>
    <w:pPr>
      <w:widowControl/>
      <w:tabs>
        <w:tab w:val="num" w:pos="360"/>
      </w:tabs>
      <w:ind w:left="360" w:hanging="360"/>
    </w:pPr>
    <w:rPr>
      <w:rFonts w:ascii="Times New Roman" w:hAnsi="Times New Roman"/>
      <w:smallCaps/>
      <w:sz w:val="28"/>
      <w:szCs w:val="24"/>
    </w:rPr>
  </w:style>
  <w:style w:type="character" w:styleId="Enfasigrassetto">
    <w:name w:val="Strong"/>
    <w:uiPriority w:val="22"/>
    <w:qFormat/>
    <w:rsid w:val="00351B98"/>
    <w:rPr>
      <w:b/>
      <w:bCs/>
    </w:rPr>
  </w:style>
  <w:style w:type="character" w:customStyle="1" w:styleId="Titolo9Carattere">
    <w:name w:val="Titolo 9 Carattere"/>
    <w:link w:val="Titolo9"/>
    <w:uiPriority w:val="9"/>
    <w:rsid w:val="00476CC2"/>
    <w:rPr>
      <w:rFonts w:ascii="Cambria" w:hAnsi="Cambria"/>
      <w:sz w:val="22"/>
      <w:szCs w:val="22"/>
    </w:rPr>
  </w:style>
  <w:style w:type="paragraph" w:styleId="Titolo">
    <w:name w:val="Title"/>
    <w:basedOn w:val="Normale"/>
    <w:link w:val="TitoloCarattere"/>
    <w:qFormat/>
    <w:rsid w:val="00952ECA"/>
    <w:pPr>
      <w:widowControl/>
      <w:jc w:val="center"/>
    </w:pPr>
    <w:rPr>
      <w:b/>
      <w:bCs/>
      <w:sz w:val="24"/>
      <w:szCs w:val="24"/>
    </w:rPr>
  </w:style>
  <w:style w:type="character" w:customStyle="1" w:styleId="TitoloCarattere">
    <w:name w:val="Titolo Carattere"/>
    <w:link w:val="Titolo"/>
    <w:rsid w:val="00952ECA"/>
    <w:rPr>
      <w:b/>
      <w:bCs/>
      <w:sz w:val="24"/>
      <w:szCs w:val="24"/>
    </w:rPr>
  </w:style>
  <w:style w:type="paragraph" w:customStyle="1" w:styleId="Default">
    <w:name w:val="Default"/>
    <w:rsid w:val="00BD575A"/>
    <w:pPr>
      <w:widowControl w:val="0"/>
      <w:autoSpaceDE w:val="0"/>
      <w:autoSpaceDN w:val="0"/>
      <w:adjustRightInd w:val="0"/>
    </w:pPr>
    <w:rPr>
      <w:rFonts w:ascii="Times" w:hAnsi="Times" w:cs="Times"/>
      <w:color w:val="000000"/>
      <w:sz w:val="24"/>
      <w:szCs w:val="24"/>
    </w:rPr>
  </w:style>
  <w:style w:type="paragraph" w:customStyle="1" w:styleId="CM6">
    <w:name w:val="CM6"/>
    <w:basedOn w:val="Default"/>
    <w:next w:val="Default"/>
    <w:uiPriority w:val="99"/>
    <w:rsid w:val="00BD575A"/>
    <w:rPr>
      <w:rFonts w:cs="Times New Roman"/>
      <w:color w:val="auto"/>
    </w:rPr>
  </w:style>
  <w:style w:type="paragraph" w:customStyle="1" w:styleId="CM7">
    <w:name w:val="CM7"/>
    <w:basedOn w:val="Default"/>
    <w:next w:val="Default"/>
    <w:uiPriority w:val="99"/>
    <w:rsid w:val="00BD575A"/>
    <w:rPr>
      <w:rFonts w:cs="Times New Roman"/>
      <w:color w:val="auto"/>
    </w:rPr>
  </w:style>
  <w:style w:type="paragraph" w:customStyle="1" w:styleId="CM8">
    <w:name w:val="CM8"/>
    <w:basedOn w:val="Default"/>
    <w:next w:val="Default"/>
    <w:uiPriority w:val="99"/>
    <w:rsid w:val="00BD575A"/>
    <w:rPr>
      <w:rFonts w:cs="Times New Roman"/>
      <w:color w:val="auto"/>
    </w:rPr>
  </w:style>
  <w:style w:type="paragraph" w:styleId="NormaleWeb">
    <w:name w:val="Normal (Web)"/>
    <w:basedOn w:val="Normale"/>
    <w:uiPriority w:val="99"/>
    <w:unhideWhenUsed/>
    <w:rsid w:val="006D40C6"/>
    <w:pPr>
      <w:widowControl/>
      <w:spacing w:before="100" w:beforeAutospacing="1" w:after="100" w:afterAutospacing="1"/>
    </w:pPr>
    <w:rPr>
      <w:sz w:val="24"/>
      <w:szCs w:val="24"/>
    </w:rPr>
  </w:style>
  <w:style w:type="character" w:customStyle="1" w:styleId="apple-converted-space">
    <w:name w:val="apple-converted-space"/>
    <w:basedOn w:val="Carpredefinitoparagrafo"/>
    <w:rsid w:val="006C138E"/>
  </w:style>
  <w:style w:type="table" w:styleId="Grigliatabella">
    <w:name w:val="Table Grid"/>
    <w:basedOn w:val="Tabellanormale"/>
    <w:uiPriority w:val="59"/>
    <w:rsid w:val="00FC21E1"/>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FC21E1"/>
    <w:pPr>
      <w:widowControl/>
      <w:spacing w:after="200" w:line="276" w:lineRule="auto"/>
      <w:ind w:left="708"/>
    </w:pPr>
    <w:rPr>
      <w:rFonts w:asciiTheme="minorHAnsi" w:eastAsiaTheme="minorEastAsia" w:hAnsiTheme="minorHAnsi"/>
      <w:sz w:val="22"/>
      <w:szCs w:val="22"/>
    </w:rPr>
  </w:style>
  <w:style w:type="paragraph" w:customStyle="1" w:styleId="CM5">
    <w:name w:val="CM5"/>
    <w:basedOn w:val="Default"/>
    <w:next w:val="Default"/>
    <w:uiPriority w:val="99"/>
    <w:rsid w:val="00FC21E1"/>
    <w:pPr>
      <w:spacing w:line="253" w:lineRule="atLeast"/>
    </w:pPr>
    <w:rPr>
      <w:rFonts w:ascii="Times New Roman" w:eastAsiaTheme="minorEastAsia" w:hAnsi="Times New Roman" w:cs="Times New Roman"/>
      <w:color w:val="auto"/>
    </w:rPr>
  </w:style>
  <w:style w:type="paragraph" w:customStyle="1" w:styleId="CM1">
    <w:name w:val="CM1"/>
    <w:basedOn w:val="Default"/>
    <w:next w:val="Default"/>
    <w:uiPriority w:val="99"/>
    <w:rsid w:val="007520D7"/>
    <w:rPr>
      <w:rFonts w:ascii="Arial-Narrow,Bold" w:eastAsiaTheme="minorEastAsia" w:hAnsi="Arial-Narrow,Bold" w:cstheme="minorBidi"/>
      <w:color w:val="auto"/>
    </w:rPr>
  </w:style>
  <w:style w:type="paragraph" w:customStyle="1" w:styleId="CM23">
    <w:name w:val="CM23"/>
    <w:basedOn w:val="Default"/>
    <w:next w:val="Default"/>
    <w:uiPriority w:val="99"/>
    <w:rsid w:val="007520D7"/>
    <w:rPr>
      <w:rFonts w:ascii="Arial-Narrow,Bold" w:eastAsiaTheme="minorEastAsia" w:hAnsi="Arial-Narrow,Bold" w:cstheme="minorBidi"/>
      <w:color w:val="auto"/>
    </w:rPr>
  </w:style>
  <w:style w:type="paragraph" w:customStyle="1" w:styleId="CM24">
    <w:name w:val="CM24"/>
    <w:basedOn w:val="Default"/>
    <w:next w:val="Default"/>
    <w:uiPriority w:val="99"/>
    <w:rsid w:val="007520D7"/>
    <w:rPr>
      <w:rFonts w:ascii="Arial-Narrow,Bold" w:eastAsiaTheme="minorEastAsia" w:hAnsi="Arial-Narrow,Bold" w:cstheme="minorBidi"/>
      <w:color w:val="auto"/>
    </w:rPr>
  </w:style>
  <w:style w:type="paragraph" w:customStyle="1" w:styleId="CM2">
    <w:name w:val="CM2"/>
    <w:basedOn w:val="Default"/>
    <w:next w:val="Default"/>
    <w:uiPriority w:val="99"/>
    <w:rsid w:val="007520D7"/>
    <w:pPr>
      <w:spacing w:line="233" w:lineRule="atLeast"/>
    </w:pPr>
    <w:rPr>
      <w:rFonts w:ascii="Arial-Narrow,Bold" w:eastAsiaTheme="minorEastAsia" w:hAnsi="Arial-Narrow,Bold" w:cstheme="minorBidi"/>
      <w:color w:val="auto"/>
    </w:rPr>
  </w:style>
  <w:style w:type="paragraph" w:customStyle="1" w:styleId="CM3">
    <w:name w:val="CM3"/>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4">
    <w:name w:val="CM4"/>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25">
    <w:name w:val="CM25"/>
    <w:basedOn w:val="Default"/>
    <w:next w:val="Default"/>
    <w:uiPriority w:val="99"/>
    <w:rsid w:val="007520D7"/>
    <w:rPr>
      <w:rFonts w:ascii="Arial-Narrow,Bold" w:eastAsiaTheme="minorEastAsia" w:hAnsi="Arial-Narrow,Bold" w:cstheme="minorBidi"/>
      <w:color w:val="auto"/>
    </w:rPr>
  </w:style>
  <w:style w:type="paragraph" w:customStyle="1" w:styleId="CM26">
    <w:name w:val="CM26"/>
    <w:basedOn w:val="Default"/>
    <w:next w:val="Default"/>
    <w:uiPriority w:val="99"/>
    <w:rsid w:val="007520D7"/>
    <w:rPr>
      <w:rFonts w:ascii="Arial-Narrow,Bold" w:eastAsiaTheme="minorEastAsia" w:hAnsi="Arial-Narrow,Bold" w:cstheme="minorBidi"/>
      <w:color w:val="auto"/>
    </w:rPr>
  </w:style>
  <w:style w:type="paragraph" w:customStyle="1" w:styleId="CM27">
    <w:name w:val="CM27"/>
    <w:basedOn w:val="Default"/>
    <w:next w:val="Default"/>
    <w:uiPriority w:val="99"/>
    <w:rsid w:val="007520D7"/>
    <w:rPr>
      <w:rFonts w:ascii="Arial-Narrow,Bold" w:eastAsiaTheme="minorEastAsia" w:hAnsi="Arial-Narrow,Bold" w:cstheme="minorBidi"/>
      <w:color w:val="auto"/>
    </w:rPr>
  </w:style>
  <w:style w:type="paragraph" w:customStyle="1" w:styleId="CM28">
    <w:name w:val="CM28"/>
    <w:basedOn w:val="Default"/>
    <w:next w:val="Default"/>
    <w:uiPriority w:val="99"/>
    <w:rsid w:val="007520D7"/>
    <w:rPr>
      <w:rFonts w:ascii="Arial-Narrow,Bold" w:eastAsiaTheme="minorEastAsia" w:hAnsi="Arial-Narrow,Bold" w:cstheme="minorBidi"/>
      <w:color w:val="auto"/>
    </w:rPr>
  </w:style>
  <w:style w:type="paragraph" w:customStyle="1" w:styleId="CM29">
    <w:name w:val="CM29"/>
    <w:basedOn w:val="Default"/>
    <w:next w:val="Default"/>
    <w:uiPriority w:val="99"/>
    <w:rsid w:val="007520D7"/>
    <w:rPr>
      <w:rFonts w:ascii="Arial-Narrow,Bold" w:eastAsiaTheme="minorEastAsia" w:hAnsi="Arial-Narrow,Bold" w:cstheme="minorBidi"/>
      <w:color w:val="auto"/>
    </w:rPr>
  </w:style>
  <w:style w:type="paragraph" w:customStyle="1" w:styleId="CM9">
    <w:name w:val="CM9"/>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10">
    <w:name w:val="CM10"/>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11">
    <w:name w:val="CM11"/>
    <w:basedOn w:val="Default"/>
    <w:next w:val="Default"/>
    <w:uiPriority w:val="99"/>
    <w:rsid w:val="007520D7"/>
    <w:pPr>
      <w:spacing w:line="233" w:lineRule="atLeast"/>
    </w:pPr>
    <w:rPr>
      <w:rFonts w:ascii="Arial-Narrow,Bold" w:eastAsiaTheme="minorEastAsia" w:hAnsi="Arial-Narrow,Bold" w:cstheme="minorBidi"/>
      <w:color w:val="auto"/>
    </w:rPr>
  </w:style>
  <w:style w:type="paragraph" w:customStyle="1" w:styleId="CM12">
    <w:name w:val="CM12"/>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13">
    <w:name w:val="CM13"/>
    <w:basedOn w:val="Default"/>
    <w:next w:val="Default"/>
    <w:uiPriority w:val="99"/>
    <w:rsid w:val="007520D7"/>
    <w:pPr>
      <w:spacing w:line="291" w:lineRule="atLeast"/>
    </w:pPr>
    <w:rPr>
      <w:rFonts w:ascii="Arial-Narrow,Bold" w:eastAsiaTheme="minorEastAsia" w:hAnsi="Arial-Narrow,Bold" w:cstheme="minorBidi"/>
      <w:color w:val="auto"/>
    </w:rPr>
  </w:style>
  <w:style w:type="paragraph" w:customStyle="1" w:styleId="CM14">
    <w:name w:val="CM14"/>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30">
    <w:name w:val="CM30"/>
    <w:basedOn w:val="Default"/>
    <w:next w:val="Default"/>
    <w:uiPriority w:val="99"/>
    <w:rsid w:val="007520D7"/>
    <w:rPr>
      <w:rFonts w:ascii="Arial-Narrow,Bold" w:eastAsiaTheme="minorEastAsia" w:hAnsi="Arial-Narrow,Bold" w:cstheme="minorBidi"/>
      <w:color w:val="auto"/>
    </w:rPr>
  </w:style>
  <w:style w:type="paragraph" w:customStyle="1" w:styleId="CM16">
    <w:name w:val="CM16"/>
    <w:basedOn w:val="Default"/>
    <w:next w:val="Default"/>
    <w:uiPriority w:val="99"/>
    <w:rsid w:val="007520D7"/>
    <w:pPr>
      <w:spacing w:line="186" w:lineRule="atLeast"/>
    </w:pPr>
    <w:rPr>
      <w:rFonts w:ascii="Arial-Narrow,Bold" w:eastAsiaTheme="minorEastAsia" w:hAnsi="Arial-Narrow,Bold" w:cstheme="minorBidi"/>
      <w:color w:val="auto"/>
    </w:rPr>
  </w:style>
  <w:style w:type="paragraph" w:customStyle="1" w:styleId="CM17">
    <w:name w:val="CM17"/>
    <w:basedOn w:val="Default"/>
    <w:next w:val="Default"/>
    <w:uiPriority w:val="99"/>
    <w:rsid w:val="007520D7"/>
    <w:pPr>
      <w:spacing w:line="183" w:lineRule="atLeast"/>
    </w:pPr>
    <w:rPr>
      <w:rFonts w:ascii="Arial-Narrow,Bold" w:eastAsiaTheme="minorEastAsia" w:hAnsi="Arial-Narrow,Bold" w:cstheme="minorBidi"/>
      <w:color w:val="auto"/>
    </w:rPr>
  </w:style>
  <w:style w:type="paragraph" w:customStyle="1" w:styleId="CM18">
    <w:name w:val="CM18"/>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19">
    <w:name w:val="CM19"/>
    <w:basedOn w:val="Default"/>
    <w:next w:val="Default"/>
    <w:uiPriority w:val="99"/>
    <w:rsid w:val="007520D7"/>
    <w:pPr>
      <w:spacing w:line="183" w:lineRule="atLeast"/>
    </w:pPr>
    <w:rPr>
      <w:rFonts w:ascii="Arial-Narrow,Bold" w:eastAsiaTheme="minorEastAsia" w:hAnsi="Arial-Narrow,Bold" w:cstheme="minorBidi"/>
      <w:color w:val="auto"/>
    </w:rPr>
  </w:style>
  <w:style w:type="paragraph" w:customStyle="1" w:styleId="CM20">
    <w:name w:val="CM20"/>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21">
    <w:name w:val="CM21"/>
    <w:basedOn w:val="Default"/>
    <w:next w:val="Default"/>
    <w:uiPriority w:val="99"/>
    <w:rsid w:val="007520D7"/>
    <w:rPr>
      <w:rFonts w:ascii="Arial-Narrow,Bold" w:eastAsiaTheme="minorEastAsia" w:hAnsi="Arial-Narrow,Bold" w:cstheme="minorBidi"/>
      <w:color w:val="auto"/>
    </w:rPr>
  </w:style>
  <w:style w:type="paragraph" w:customStyle="1" w:styleId="CM31">
    <w:name w:val="CM31"/>
    <w:basedOn w:val="Default"/>
    <w:next w:val="Default"/>
    <w:uiPriority w:val="99"/>
    <w:rsid w:val="007520D7"/>
    <w:rPr>
      <w:rFonts w:ascii="Arial-Narrow,Bold" w:eastAsiaTheme="minorEastAsia" w:hAnsi="Arial-Narrow,Bold"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pPr>
  </w:style>
  <w:style w:type="paragraph" w:styleId="Titolo1">
    <w:name w:val="heading 1"/>
    <w:basedOn w:val="Normale"/>
    <w:next w:val="Normale"/>
    <w:qFormat/>
    <w:pPr>
      <w:keepNext/>
      <w:outlineLvl w:val="0"/>
    </w:pPr>
    <w:rPr>
      <w:rFonts w:ascii="Edwardian Script ITC" w:hAnsi="Edwardian Script ITC"/>
      <w:b/>
      <w:bCs/>
      <w:sz w:val="48"/>
    </w:rPr>
  </w:style>
  <w:style w:type="paragraph" w:styleId="Titolo2">
    <w:name w:val="heading 2"/>
    <w:basedOn w:val="Normale"/>
    <w:next w:val="Normale"/>
    <w:qFormat/>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jc w:val="both"/>
      <w:outlineLvl w:val="1"/>
    </w:pPr>
    <w:rPr>
      <w:spacing w:val="-2"/>
      <w:sz w:val="24"/>
    </w:rPr>
  </w:style>
  <w:style w:type="paragraph" w:styleId="Titolo3">
    <w:name w:val="heading 3"/>
    <w:basedOn w:val="Normale"/>
    <w:next w:val="Normale"/>
    <w:qFormat/>
    <w:pPr>
      <w:keepNext/>
      <w:jc w:val="center"/>
      <w:outlineLvl w:val="2"/>
    </w:pPr>
    <w:rPr>
      <w:rFonts w:ascii="Edwardian Script ITC" w:hAnsi="Edwardian Script ITC"/>
      <w:b/>
      <w:bCs/>
      <w:color w:val="B4B000"/>
      <w:sz w:val="48"/>
    </w:rPr>
  </w:style>
  <w:style w:type="paragraph" w:styleId="Titolo4">
    <w:name w:val="heading 4"/>
    <w:basedOn w:val="Normale"/>
    <w:next w:val="Normale"/>
    <w:qFormat/>
    <w:pPr>
      <w:keepNext/>
      <w:jc w:val="center"/>
      <w:outlineLvl w:val="3"/>
    </w:pPr>
    <w:rPr>
      <w:sz w:val="24"/>
      <w:szCs w:val="24"/>
    </w:rPr>
  </w:style>
  <w:style w:type="paragraph" w:styleId="Titolo5">
    <w:name w:val="heading 5"/>
    <w:basedOn w:val="Normale"/>
    <w:next w:val="Normale"/>
    <w:qFormat/>
    <w:pPr>
      <w:keepNext/>
      <w:jc w:val="center"/>
      <w:outlineLvl w:val="4"/>
    </w:pPr>
    <w:rPr>
      <w:b/>
      <w:bCs/>
      <w:sz w:val="24"/>
      <w:szCs w:val="24"/>
    </w:rPr>
  </w:style>
  <w:style w:type="paragraph" w:styleId="Titolo6">
    <w:name w:val="heading 6"/>
    <w:basedOn w:val="Normale"/>
    <w:next w:val="Normale"/>
    <w:qFormat/>
    <w:pPr>
      <w:spacing w:before="240" w:after="60"/>
      <w:outlineLvl w:val="5"/>
    </w:pPr>
    <w:rPr>
      <w:rFonts w:ascii="Calibri" w:hAnsi="Calibri"/>
      <w:b/>
      <w:bCs/>
      <w:sz w:val="22"/>
      <w:szCs w:val="22"/>
    </w:rPr>
  </w:style>
  <w:style w:type="paragraph" w:styleId="Titolo9">
    <w:name w:val="heading 9"/>
    <w:basedOn w:val="Normale"/>
    <w:next w:val="Normale"/>
    <w:link w:val="Titolo9Carattere"/>
    <w:uiPriority w:val="9"/>
    <w:qFormat/>
    <w:rsid w:val="00476CC2"/>
    <w:pPr>
      <w:widowControl/>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character" w:styleId="Collegamentoipertestuale">
    <w:name w:val="Hyperlink"/>
    <w:semiHidden/>
    <w:rPr>
      <w:color w:val="0000FF"/>
      <w:u w:val="single"/>
    </w:rPr>
  </w:style>
  <w:style w:type="paragraph" w:styleId="Testofumetto">
    <w:name w:val="Balloon Text"/>
    <w:basedOn w:val="Normale"/>
    <w:semiHidden/>
    <w:rPr>
      <w:rFonts w:ascii="Tahoma" w:hAnsi="Tahoma" w:cs="Tahoma"/>
      <w:sz w:val="16"/>
      <w:szCs w:val="16"/>
    </w:rPr>
  </w:style>
  <w:style w:type="paragraph" w:styleId="Rientrocorpodeltesto2">
    <w:name w:val="Body Text Indent 2"/>
    <w:basedOn w:val="Normale"/>
    <w:semiHidden/>
    <w:pPr>
      <w:ind w:left="705"/>
    </w:pPr>
    <w:rPr>
      <w:i/>
      <w:iCs/>
      <w:sz w:val="16"/>
    </w:rPr>
  </w:style>
  <w:style w:type="paragraph" w:styleId="Corpodeltesto3">
    <w:name w:val="Body Text 3"/>
    <w:basedOn w:val="Normale"/>
    <w:semiHidden/>
    <w:pPr>
      <w:spacing w:after="120"/>
    </w:pPr>
    <w:rPr>
      <w:sz w:val="16"/>
      <w:szCs w:val="16"/>
    </w:rPr>
  </w:style>
  <w:style w:type="character" w:customStyle="1" w:styleId="testoarticoli">
    <w:name w:val="testo_articoli"/>
    <w:basedOn w:val="Carpredefinitoparagrafo"/>
  </w:style>
  <w:style w:type="character" w:styleId="Numeropagina">
    <w:name w:val="page number"/>
    <w:basedOn w:val="Carpredefinitoparagrafo"/>
    <w:semiHidden/>
  </w:style>
  <w:style w:type="character" w:styleId="Collegamentovisitato">
    <w:name w:val="FollowedHyperlink"/>
    <w:semiHidden/>
    <w:rPr>
      <w:color w:val="800080"/>
      <w:u w:val="single"/>
    </w:rPr>
  </w:style>
  <w:style w:type="paragraph" w:styleId="Rientrocorpodeltesto">
    <w:name w:val="Body Text Indent"/>
    <w:basedOn w:val="Normale"/>
    <w:semiHidden/>
    <w:pPr>
      <w:spacing w:after="120"/>
      <w:ind w:left="283"/>
    </w:pPr>
  </w:style>
  <w:style w:type="paragraph" w:styleId="Corpotesto">
    <w:name w:val="Body Text"/>
    <w:basedOn w:val="Normale"/>
    <w:semiHidden/>
    <w:pPr>
      <w:jc w:val="center"/>
    </w:pPr>
    <w:rPr>
      <w:b/>
      <w:i/>
      <w:iCs/>
      <w:color w:val="7A7700"/>
      <w:sz w:val="16"/>
      <w:szCs w:val="16"/>
    </w:rPr>
  </w:style>
  <w:style w:type="character" w:customStyle="1" w:styleId="CorpodeltestoCarattere">
    <w:name w:val="Corpo del testo Carattere"/>
    <w:semiHidden/>
    <w:rPr>
      <w:b/>
      <w:i/>
      <w:iCs/>
      <w:color w:val="7A7700"/>
      <w:sz w:val="16"/>
      <w:szCs w:val="16"/>
    </w:rPr>
  </w:style>
  <w:style w:type="paragraph" w:customStyle="1" w:styleId="Stile">
    <w:name w:val="Stile"/>
    <w:pPr>
      <w:widowControl w:val="0"/>
      <w:autoSpaceDE w:val="0"/>
      <w:autoSpaceDN w:val="0"/>
      <w:adjustRightInd w:val="0"/>
    </w:pPr>
    <w:rPr>
      <w:rFonts w:ascii="Arial" w:hAnsi="Arial" w:cs="Arial"/>
      <w:sz w:val="24"/>
      <w:szCs w:val="24"/>
    </w:rPr>
  </w:style>
  <w:style w:type="paragraph" w:styleId="Corpodeltesto2">
    <w:name w:val="Body Text 2"/>
    <w:basedOn w:val="Normale"/>
    <w:link w:val="Corpodeltesto2Carattere"/>
    <w:uiPriority w:val="99"/>
    <w:semiHidden/>
    <w:unhideWhenUsed/>
    <w:rsid w:val="00351B98"/>
    <w:pPr>
      <w:spacing w:after="120" w:line="480" w:lineRule="auto"/>
    </w:pPr>
  </w:style>
  <w:style w:type="character" w:customStyle="1" w:styleId="Corpodeltesto2Carattere">
    <w:name w:val="Corpo del testo 2 Carattere"/>
    <w:basedOn w:val="Carpredefinitoparagrafo"/>
    <w:link w:val="Corpodeltesto2"/>
    <w:uiPriority w:val="99"/>
    <w:semiHidden/>
    <w:rsid w:val="00351B98"/>
  </w:style>
  <w:style w:type="paragraph" w:customStyle="1" w:styleId="NormaleWeb1">
    <w:name w:val="Normale (Web)1"/>
    <w:basedOn w:val="Normale"/>
    <w:rsid w:val="00351B98"/>
    <w:pPr>
      <w:widowControl/>
      <w:jc w:val="both"/>
    </w:pPr>
    <w:rPr>
      <w:spacing w:val="-5"/>
      <w:sz w:val="24"/>
    </w:rPr>
  </w:style>
  <w:style w:type="paragraph" w:customStyle="1" w:styleId="Paragrafo">
    <w:name w:val="Paragrafo"/>
    <w:basedOn w:val="Normale"/>
    <w:rsid w:val="00351B98"/>
    <w:pPr>
      <w:widowControl/>
      <w:spacing w:before="120" w:after="120"/>
      <w:jc w:val="both"/>
    </w:pPr>
    <w:rPr>
      <w:sz w:val="24"/>
      <w:szCs w:val="24"/>
      <w:lang w:eastAsia="ja-JP"/>
    </w:rPr>
  </w:style>
  <w:style w:type="paragraph" w:customStyle="1" w:styleId="Titoloparagrafo">
    <w:name w:val="Titolo paragrafo"/>
    <w:basedOn w:val="Titolo1"/>
    <w:rsid w:val="00351B98"/>
    <w:pPr>
      <w:widowControl/>
      <w:tabs>
        <w:tab w:val="num" w:pos="360"/>
      </w:tabs>
      <w:ind w:left="360" w:hanging="360"/>
    </w:pPr>
    <w:rPr>
      <w:rFonts w:ascii="Times New Roman" w:hAnsi="Times New Roman"/>
      <w:smallCaps/>
      <w:sz w:val="28"/>
      <w:szCs w:val="24"/>
    </w:rPr>
  </w:style>
  <w:style w:type="character" w:styleId="Enfasigrassetto">
    <w:name w:val="Strong"/>
    <w:uiPriority w:val="22"/>
    <w:qFormat/>
    <w:rsid w:val="00351B98"/>
    <w:rPr>
      <w:b/>
      <w:bCs/>
    </w:rPr>
  </w:style>
  <w:style w:type="character" w:customStyle="1" w:styleId="Titolo9Carattere">
    <w:name w:val="Titolo 9 Carattere"/>
    <w:link w:val="Titolo9"/>
    <w:uiPriority w:val="9"/>
    <w:rsid w:val="00476CC2"/>
    <w:rPr>
      <w:rFonts w:ascii="Cambria" w:hAnsi="Cambria"/>
      <w:sz w:val="22"/>
      <w:szCs w:val="22"/>
    </w:rPr>
  </w:style>
  <w:style w:type="paragraph" w:styleId="Titolo">
    <w:name w:val="Title"/>
    <w:basedOn w:val="Normale"/>
    <w:link w:val="TitoloCarattere"/>
    <w:qFormat/>
    <w:rsid w:val="00952ECA"/>
    <w:pPr>
      <w:widowControl/>
      <w:jc w:val="center"/>
    </w:pPr>
    <w:rPr>
      <w:b/>
      <w:bCs/>
      <w:sz w:val="24"/>
      <w:szCs w:val="24"/>
    </w:rPr>
  </w:style>
  <w:style w:type="character" w:customStyle="1" w:styleId="TitoloCarattere">
    <w:name w:val="Titolo Carattere"/>
    <w:link w:val="Titolo"/>
    <w:rsid w:val="00952ECA"/>
    <w:rPr>
      <w:b/>
      <w:bCs/>
      <w:sz w:val="24"/>
      <w:szCs w:val="24"/>
    </w:rPr>
  </w:style>
  <w:style w:type="paragraph" w:customStyle="1" w:styleId="Default">
    <w:name w:val="Default"/>
    <w:rsid w:val="00BD575A"/>
    <w:pPr>
      <w:widowControl w:val="0"/>
      <w:autoSpaceDE w:val="0"/>
      <w:autoSpaceDN w:val="0"/>
      <w:adjustRightInd w:val="0"/>
    </w:pPr>
    <w:rPr>
      <w:rFonts w:ascii="Times" w:hAnsi="Times" w:cs="Times"/>
      <w:color w:val="000000"/>
      <w:sz w:val="24"/>
      <w:szCs w:val="24"/>
    </w:rPr>
  </w:style>
  <w:style w:type="paragraph" w:customStyle="1" w:styleId="CM6">
    <w:name w:val="CM6"/>
    <w:basedOn w:val="Default"/>
    <w:next w:val="Default"/>
    <w:uiPriority w:val="99"/>
    <w:rsid w:val="00BD575A"/>
    <w:rPr>
      <w:rFonts w:cs="Times New Roman"/>
      <w:color w:val="auto"/>
    </w:rPr>
  </w:style>
  <w:style w:type="paragraph" w:customStyle="1" w:styleId="CM7">
    <w:name w:val="CM7"/>
    <w:basedOn w:val="Default"/>
    <w:next w:val="Default"/>
    <w:uiPriority w:val="99"/>
    <w:rsid w:val="00BD575A"/>
    <w:rPr>
      <w:rFonts w:cs="Times New Roman"/>
      <w:color w:val="auto"/>
    </w:rPr>
  </w:style>
  <w:style w:type="paragraph" w:customStyle="1" w:styleId="CM8">
    <w:name w:val="CM8"/>
    <w:basedOn w:val="Default"/>
    <w:next w:val="Default"/>
    <w:uiPriority w:val="99"/>
    <w:rsid w:val="00BD575A"/>
    <w:rPr>
      <w:rFonts w:cs="Times New Roman"/>
      <w:color w:val="auto"/>
    </w:rPr>
  </w:style>
  <w:style w:type="paragraph" w:styleId="NormaleWeb">
    <w:name w:val="Normal (Web)"/>
    <w:basedOn w:val="Normale"/>
    <w:uiPriority w:val="99"/>
    <w:unhideWhenUsed/>
    <w:rsid w:val="006D40C6"/>
    <w:pPr>
      <w:widowControl/>
      <w:spacing w:before="100" w:beforeAutospacing="1" w:after="100" w:afterAutospacing="1"/>
    </w:pPr>
    <w:rPr>
      <w:sz w:val="24"/>
      <w:szCs w:val="24"/>
    </w:rPr>
  </w:style>
  <w:style w:type="character" w:customStyle="1" w:styleId="apple-converted-space">
    <w:name w:val="apple-converted-space"/>
    <w:basedOn w:val="Carpredefinitoparagrafo"/>
    <w:rsid w:val="006C138E"/>
  </w:style>
  <w:style w:type="table" w:styleId="Grigliatabella">
    <w:name w:val="Table Grid"/>
    <w:basedOn w:val="Tabellanormale"/>
    <w:uiPriority w:val="59"/>
    <w:rsid w:val="00FC21E1"/>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FC21E1"/>
    <w:pPr>
      <w:widowControl/>
      <w:spacing w:after="200" w:line="276" w:lineRule="auto"/>
      <w:ind w:left="708"/>
    </w:pPr>
    <w:rPr>
      <w:rFonts w:asciiTheme="minorHAnsi" w:eastAsiaTheme="minorEastAsia" w:hAnsiTheme="minorHAnsi"/>
      <w:sz w:val="22"/>
      <w:szCs w:val="22"/>
    </w:rPr>
  </w:style>
  <w:style w:type="paragraph" w:customStyle="1" w:styleId="CM5">
    <w:name w:val="CM5"/>
    <w:basedOn w:val="Default"/>
    <w:next w:val="Default"/>
    <w:uiPriority w:val="99"/>
    <w:rsid w:val="00FC21E1"/>
    <w:pPr>
      <w:spacing w:line="253" w:lineRule="atLeast"/>
    </w:pPr>
    <w:rPr>
      <w:rFonts w:ascii="Times New Roman" w:eastAsiaTheme="minorEastAsia" w:hAnsi="Times New Roman" w:cs="Times New Roman"/>
      <w:color w:val="auto"/>
    </w:rPr>
  </w:style>
  <w:style w:type="paragraph" w:customStyle="1" w:styleId="CM1">
    <w:name w:val="CM1"/>
    <w:basedOn w:val="Default"/>
    <w:next w:val="Default"/>
    <w:uiPriority w:val="99"/>
    <w:rsid w:val="007520D7"/>
    <w:rPr>
      <w:rFonts w:ascii="Arial-Narrow,Bold" w:eastAsiaTheme="minorEastAsia" w:hAnsi="Arial-Narrow,Bold" w:cstheme="minorBidi"/>
      <w:color w:val="auto"/>
    </w:rPr>
  </w:style>
  <w:style w:type="paragraph" w:customStyle="1" w:styleId="CM23">
    <w:name w:val="CM23"/>
    <w:basedOn w:val="Default"/>
    <w:next w:val="Default"/>
    <w:uiPriority w:val="99"/>
    <w:rsid w:val="007520D7"/>
    <w:rPr>
      <w:rFonts w:ascii="Arial-Narrow,Bold" w:eastAsiaTheme="minorEastAsia" w:hAnsi="Arial-Narrow,Bold" w:cstheme="minorBidi"/>
      <w:color w:val="auto"/>
    </w:rPr>
  </w:style>
  <w:style w:type="paragraph" w:customStyle="1" w:styleId="CM24">
    <w:name w:val="CM24"/>
    <w:basedOn w:val="Default"/>
    <w:next w:val="Default"/>
    <w:uiPriority w:val="99"/>
    <w:rsid w:val="007520D7"/>
    <w:rPr>
      <w:rFonts w:ascii="Arial-Narrow,Bold" w:eastAsiaTheme="minorEastAsia" w:hAnsi="Arial-Narrow,Bold" w:cstheme="minorBidi"/>
      <w:color w:val="auto"/>
    </w:rPr>
  </w:style>
  <w:style w:type="paragraph" w:customStyle="1" w:styleId="CM2">
    <w:name w:val="CM2"/>
    <w:basedOn w:val="Default"/>
    <w:next w:val="Default"/>
    <w:uiPriority w:val="99"/>
    <w:rsid w:val="007520D7"/>
    <w:pPr>
      <w:spacing w:line="233" w:lineRule="atLeast"/>
    </w:pPr>
    <w:rPr>
      <w:rFonts w:ascii="Arial-Narrow,Bold" w:eastAsiaTheme="minorEastAsia" w:hAnsi="Arial-Narrow,Bold" w:cstheme="minorBidi"/>
      <w:color w:val="auto"/>
    </w:rPr>
  </w:style>
  <w:style w:type="paragraph" w:customStyle="1" w:styleId="CM3">
    <w:name w:val="CM3"/>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4">
    <w:name w:val="CM4"/>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25">
    <w:name w:val="CM25"/>
    <w:basedOn w:val="Default"/>
    <w:next w:val="Default"/>
    <w:uiPriority w:val="99"/>
    <w:rsid w:val="007520D7"/>
    <w:rPr>
      <w:rFonts w:ascii="Arial-Narrow,Bold" w:eastAsiaTheme="minorEastAsia" w:hAnsi="Arial-Narrow,Bold" w:cstheme="minorBidi"/>
      <w:color w:val="auto"/>
    </w:rPr>
  </w:style>
  <w:style w:type="paragraph" w:customStyle="1" w:styleId="CM26">
    <w:name w:val="CM26"/>
    <w:basedOn w:val="Default"/>
    <w:next w:val="Default"/>
    <w:uiPriority w:val="99"/>
    <w:rsid w:val="007520D7"/>
    <w:rPr>
      <w:rFonts w:ascii="Arial-Narrow,Bold" w:eastAsiaTheme="minorEastAsia" w:hAnsi="Arial-Narrow,Bold" w:cstheme="minorBidi"/>
      <w:color w:val="auto"/>
    </w:rPr>
  </w:style>
  <w:style w:type="paragraph" w:customStyle="1" w:styleId="CM27">
    <w:name w:val="CM27"/>
    <w:basedOn w:val="Default"/>
    <w:next w:val="Default"/>
    <w:uiPriority w:val="99"/>
    <w:rsid w:val="007520D7"/>
    <w:rPr>
      <w:rFonts w:ascii="Arial-Narrow,Bold" w:eastAsiaTheme="minorEastAsia" w:hAnsi="Arial-Narrow,Bold" w:cstheme="minorBidi"/>
      <w:color w:val="auto"/>
    </w:rPr>
  </w:style>
  <w:style w:type="paragraph" w:customStyle="1" w:styleId="CM28">
    <w:name w:val="CM28"/>
    <w:basedOn w:val="Default"/>
    <w:next w:val="Default"/>
    <w:uiPriority w:val="99"/>
    <w:rsid w:val="007520D7"/>
    <w:rPr>
      <w:rFonts w:ascii="Arial-Narrow,Bold" w:eastAsiaTheme="minorEastAsia" w:hAnsi="Arial-Narrow,Bold" w:cstheme="minorBidi"/>
      <w:color w:val="auto"/>
    </w:rPr>
  </w:style>
  <w:style w:type="paragraph" w:customStyle="1" w:styleId="CM29">
    <w:name w:val="CM29"/>
    <w:basedOn w:val="Default"/>
    <w:next w:val="Default"/>
    <w:uiPriority w:val="99"/>
    <w:rsid w:val="007520D7"/>
    <w:rPr>
      <w:rFonts w:ascii="Arial-Narrow,Bold" w:eastAsiaTheme="minorEastAsia" w:hAnsi="Arial-Narrow,Bold" w:cstheme="minorBidi"/>
      <w:color w:val="auto"/>
    </w:rPr>
  </w:style>
  <w:style w:type="paragraph" w:customStyle="1" w:styleId="CM9">
    <w:name w:val="CM9"/>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10">
    <w:name w:val="CM10"/>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11">
    <w:name w:val="CM11"/>
    <w:basedOn w:val="Default"/>
    <w:next w:val="Default"/>
    <w:uiPriority w:val="99"/>
    <w:rsid w:val="007520D7"/>
    <w:pPr>
      <w:spacing w:line="233" w:lineRule="atLeast"/>
    </w:pPr>
    <w:rPr>
      <w:rFonts w:ascii="Arial-Narrow,Bold" w:eastAsiaTheme="minorEastAsia" w:hAnsi="Arial-Narrow,Bold" w:cstheme="minorBidi"/>
      <w:color w:val="auto"/>
    </w:rPr>
  </w:style>
  <w:style w:type="paragraph" w:customStyle="1" w:styleId="CM12">
    <w:name w:val="CM12"/>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13">
    <w:name w:val="CM13"/>
    <w:basedOn w:val="Default"/>
    <w:next w:val="Default"/>
    <w:uiPriority w:val="99"/>
    <w:rsid w:val="007520D7"/>
    <w:pPr>
      <w:spacing w:line="291" w:lineRule="atLeast"/>
    </w:pPr>
    <w:rPr>
      <w:rFonts w:ascii="Arial-Narrow,Bold" w:eastAsiaTheme="minorEastAsia" w:hAnsi="Arial-Narrow,Bold" w:cstheme="minorBidi"/>
      <w:color w:val="auto"/>
    </w:rPr>
  </w:style>
  <w:style w:type="paragraph" w:customStyle="1" w:styleId="CM14">
    <w:name w:val="CM14"/>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30">
    <w:name w:val="CM30"/>
    <w:basedOn w:val="Default"/>
    <w:next w:val="Default"/>
    <w:uiPriority w:val="99"/>
    <w:rsid w:val="007520D7"/>
    <w:rPr>
      <w:rFonts w:ascii="Arial-Narrow,Bold" w:eastAsiaTheme="minorEastAsia" w:hAnsi="Arial-Narrow,Bold" w:cstheme="minorBidi"/>
      <w:color w:val="auto"/>
    </w:rPr>
  </w:style>
  <w:style w:type="paragraph" w:customStyle="1" w:styleId="CM16">
    <w:name w:val="CM16"/>
    <w:basedOn w:val="Default"/>
    <w:next w:val="Default"/>
    <w:uiPriority w:val="99"/>
    <w:rsid w:val="007520D7"/>
    <w:pPr>
      <w:spacing w:line="186" w:lineRule="atLeast"/>
    </w:pPr>
    <w:rPr>
      <w:rFonts w:ascii="Arial-Narrow,Bold" w:eastAsiaTheme="minorEastAsia" w:hAnsi="Arial-Narrow,Bold" w:cstheme="minorBidi"/>
      <w:color w:val="auto"/>
    </w:rPr>
  </w:style>
  <w:style w:type="paragraph" w:customStyle="1" w:styleId="CM17">
    <w:name w:val="CM17"/>
    <w:basedOn w:val="Default"/>
    <w:next w:val="Default"/>
    <w:uiPriority w:val="99"/>
    <w:rsid w:val="007520D7"/>
    <w:pPr>
      <w:spacing w:line="183" w:lineRule="atLeast"/>
    </w:pPr>
    <w:rPr>
      <w:rFonts w:ascii="Arial-Narrow,Bold" w:eastAsiaTheme="minorEastAsia" w:hAnsi="Arial-Narrow,Bold" w:cstheme="minorBidi"/>
      <w:color w:val="auto"/>
    </w:rPr>
  </w:style>
  <w:style w:type="paragraph" w:customStyle="1" w:styleId="CM18">
    <w:name w:val="CM18"/>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19">
    <w:name w:val="CM19"/>
    <w:basedOn w:val="Default"/>
    <w:next w:val="Default"/>
    <w:uiPriority w:val="99"/>
    <w:rsid w:val="007520D7"/>
    <w:pPr>
      <w:spacing w:line="183" w:lineRule="atLeast"/>
    </w:pPr>
    <w:rPr>
      <w:rFonts w:ascii="Arial-Narrow,Bold" w:eastAsiaTheme="minorEastAsia" w:hAnsi="Arial-Narrow,Bold" w:cstheme="minorBidi"/>
      <w:color w:val="auto"/>
    </w:rPr>
  </w:style>
  <w:style w:type="paragraph" w:customStyle="1" w:styleId="CM20">
    <w:name w:val="CM20"/>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21">
    <w:name w:val="CM21"/>
    <w:basedOn w:val="Default"/>
    <w:next w:val="Default"/>
    <w:uiPriority w:val="99"/>
    <w:rsid w:val="007520D7"/>
    <w:rPr>
      <w:rFonts w:ascii="Arial-Narrow,Bold" w:eastAsiaTheme="minorEastAsia" w:hAnsi="Arial-Narrow,Bold" w:cstheme="minorBidi"/>
      <w:color w:val="auto"/>
    </w:rPr>
  </w:style>
  <w:style w:type="paragraph" w:customStyle="1" w:styleId="CM31">
    <w:name w:val="CM31"/>
    <w:basedOn w:val="Default"/>
    <w:next w:val="Default"/>
    <w:uiPriority w:val="99"/>
    <w:rsid w:val="007520D7"/>
    <w:rPr>
      <w:rFonts w:ascii="Arial-Narrow,Bold" w:eastAsiaTheme="minorEastAsia" w:hAnsi="Arial-Narrow,Bold"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915532">
      <w:bodyDiv w:val="1"/>
      <w:marLeft w:val="0"/>
      <w:marRight w:val="0"/>
      <w:marTop w:val="0"/>
      <w:marBottom w:val="0"/>
      <w:divBdr>
        <w:top w:val="none" w:sz="0" w:space="0" w:color="auto"/>
        <w:left w:val="none" w:sz="0" w:space="0" w:color="auto"/>
        <w:bottom w:val="none" w:sz="0" w:space="0" w:color="auto"/>
        <w:right w:val="none" w:sz="0" w:space="0" w:color="auto"/>
      </w:divBdr>
      <w:divsChild>
        <w:div w:id="17817984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152477">
      <w:bodyDiv w:val="1"/>
      <w:marLeft w:val="0"/>
      <w:marRight w:val="0"/>
      <w:marTop w:val="0"/>
      <w:marBottom w:val="0"/>
      <w:divBdr>
        <w:top w:val="none" w:sz="0" w:space="0" w:color="auto"/>
        <w:left w:val="none" w:sz="0" w:space="0" w:color="auto"/>
        <w:bottom w:val="none" w:sz="0" w:space="0" w:color="auto"/>
        <w:right w:val="none" w:sz="0" w:space="0" w:color="auto"/>
      </w:divBdr>
    </w:div>
    <w:div w:id="894661977">
      <w:bodyDiv w:val="1"/>
      <w:marLeft w:val="0"/>
      <w:marRight w:val="0"/>
      <w:marTop w:val="0"/>
      <w:marBottom w:val="0"/>
      <w:divBdr>
        <w:top w:val="none" w:sz="0" w:space="0" w:color="auto"/>
        <w:left w:val="none" w:sz="0" w:space="0" w:color="auto"/>
        <w:bottom w:val="none" w:sz="0" w:space="0" w:color="auto"/>
        <w:right w:val="none" w:sz="0" w:space="0" w:color="auto"/>
      </w:divBdr>
      <w:divsChild>
        <w:div w:id="16568360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826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smefnew\Dati%20applicazioni\Microsoft\Modelli\ISMEF\Intestat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Intestata</Template>
  <TotalTime>30</TotalTime>
  <Pages>8</Pages>
  <Words>4884</Words>
  <Characters>27839</Characters>
  <Application>Microsoft Office Word</Application>
  <DocSecurity>0</DocSecurity>
  <Lines>231</Lines>
  <Paragraphs>65</Paragraphs>
  <ScaleCrop>false</ScaleCrop>
  <HeadingPairs>
    <vt:vector size="2" baseType="variant">
      <vt:variant>
        <vt:lpstr>Titolo</vt:lpstr>
      </vt:variant>
      <vt:variant>
        <vt:i4>1</vt:i4>
      </vt:variant>
    </vt:vector>
  </HeadingPairs>
  <TitlesOfParts>
    <vt:vector size="1" baseType="lpstr">
      <vt:lpstr/>
    </vt:vector>
  </TitlesOfParts>
  <Company>x</Company>
  <LinksUpToDate>false</LinksUpToDate>
  <CharactersWithSpaces>32658</CharactersWithSpaces>
  <SharedDoc>false</SharedDoc>
  <HLinks>
    <vt:vector size="6" baseType="variant">
      <vt:variant>
        <vt:i4>6946851</vt:i4>
      </vt:variant>
      <vt:variant>
        <vt:i4>6</vt:i4>
      </vt:variant>
      <vt:variant>
        <vt:i4>0</vt:i4>
      </vt:variant>
      <vt:variant>
        <vt:i4>5</vt:i4>
      </vt:variant>
      <vt:variant>
        <vt:lpwstr>http://www.fondazionecaboto.it/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utente</cp:lastModifiedBy>
  <cp:revision>18</cp:revision>
  <cp:lastPrinted>2014-08-09T12:33:00Z</cp:lastPrinted>
  <dcterms:created xsi:type="dcterms:W3CDTF">2018-02-24T17:56:00Z</dcterms:created>
  <dcterms:modified xsi:type="dcterms:W3CDTF">2018-12-28T12:13:00Z</dcterms:modified>
</cp:coreProperties>
</file>