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A7" w:rsidRDefault="002D29A7" w:rsidP="006C0B87"/>
    <w:p w:rsidR="006C0B87" w:rsidRDefault="006C0B87" w:rsidP="006C0B87"/>
    <w:tbl>
      <w:tblPr>
        <w:tblW w:w="6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9"/>
        <w:gridCol w:w="1431"/>
        <w:gridCol w:w="1403"/>
        <w:gridCol w:w="1347"/>
      </w:tblGrid>
      <w:tr w:rsidR="006C0B87" w:rsidTr="006C0B87">
        <w:trPr>
          <w:trHeight w:val="30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 seggi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M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Totale</w:t>
            </w:r>
          </w:p>
        </w:tc>
      </w:tr>
      <w:tr w:rsidR="006C0B87" w:rsidTr="006C0B87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policlinico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185</w:t>
            </w:r>
          </w:p>
        </w:tc>
      </w:tr>
      <w:tr w:rsidR="006C0B87" w:rsidTr="006C0B87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cittadella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124</w:t>
            </w:r>
          </w:p>
        </w:tc>
      </w:tr>
      <w:tr w:rsidR="006C0B87" w:rsidTr="006C0B87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polo giur/eco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67</w:t>
            </w:r>
          </w:p>
        </w:tc>
      </w:tr>
      <w:tr w:rsidR="006C0B87" w:rsidTr="006C0B87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sa duchessa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126</w:t>
            </w:r>
          </w:p>
        </w:tc>
      </w:tr>
      <w:tr w:rsidR="006C0B87" w:rsidTr="006C0B87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 xml:space="preserve">ex Clinica </w:t>
            </w:r>
            <w:proofErr w:type="spellStart"/>
            <w:r>
              <w:rPr>
                <w:color w:val="000000"/>
                <w:lang w:eastAsia="it-IT"/>
              </w:rPr>
              <w:t>Aresu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266</w:t>
            </w:r>
          </w:p>
        </w:tc>
      </w:tr>
      <w:tr w:rsidR="006C0B87" w:rsidTr="006C0B87">
        <w:trPr>
          <w:trHeight w:val="31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 TOTALI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340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428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768</w:t>
            </w:r>
          </w:p>
        </w:tc>
      </w:tr>
      <w:tr w:rsidR="006C0B87" w:rsidTr="006C0B87">
        <w:trPr>
          <w:trHeight w:val="315"/>
        </w:trPr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6C0B87" w:rsidTr="006C0B87">
        <w:trPr>
          <w:trHeight w:val="315"/>
        </w:trPr>
        <w:tc>
          <w:tcPr>
            <w:tcW w:w="280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center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percentuale votanti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76,72</w:t>
            </w: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C0B87" w:rsidRDefault="006C0B87">
            <w:pP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</w:tbl>
    <w:p w:rsidR="006C0B87" w:rsidRPr="006C0B87" w:rsidRDefault="006C0B87" w:rsidP="006C0B87">
      <w:bookmarkStart w:id="0" w:name="_GoBack"/>
      <w:bookmarkEnd w:id="0"/>
    </w:p>
    <w:sectPr w:rsidR="006C0B87" w:rsidRPr="006C0B87" w:rsidSect="004A2D0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701" w:bottom="2268" w:left="1701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09A" w:rsidRDefault="0013309A" w:rsidP="00E14A57">
      <w:r>
        <w:separator/>
      </w:r>
    </w:p>
  </w:endnote>
  <w:endnote w:type="continuationSeparator" w:id="0">
    <w:p w:rsidR="0013309A" w:rsidRDefault="0013309A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11" w:rsidRDefault="00604F62" w:rsidP="004201DE">
    <w:pPr>
      <w:pStyle w:val="Universit-Direzioneedirigente"/>
      <w:jc w:val="left"/>
    </w:pPr>
    <w:r>
      <w:rPr>
        <w:lang w:val="it-IT"/>
      </w:rPr>
      <w:t>D</w:t>
    </w:r>
    <w:r w:rsidR="0064493C">
      <w:rPr>
        <w:lang w:val="it-IT"/>
      </w:rPr>
      <w:t>IREZIONE GENER</w:t>
    </w:r>
    <w:r>
      <w:rPr>
        <w:lang w:val="it-IT"/>
      </w:rPr>
      <w:t>ALE</w:t>
    </w:r>
    <w:r w:rsidR="0064493C">
      <w:rPr>
        <w:lang w:val="it-IT"/>
      </w:rPr>
      <w:t xml:space="preserve">/UFFICIO RELAZIONI SINDACALI </w:t>
    </w:r>
    <w:r w:rsidR="004201DE">
      <w:t xml:space="preserve">Sede: </w:t>
    </w:r>
    <w:r>
      <w:rPr>
        <w:lang w:val="it-IT"/>
      </w:rPr>
      <w:t xml:space="preserve">Palazzo del Rettorato, </w:t>
    </w:r>
    <w:r w:rsidR="004201DE">
      <w:t>via Università, 40</w:t>
    </w:r>
    <w:r w:rsidR="00C42769">
      <w:t xml:space="preserve"> - 09124 CAGLIARI</w:t>
    </w:r>
    <w:r w:rsidR="00C42769">
      <w:br/>
      <w:t>Tel. 070.675</w:t>
    </w:r>
    <w:r w:rsidR="00B47589">
      <w:rPr>
        <w:lang w:val="it-IT"/>
      </w:rPr>
      <w:t>.</w:t>
    </w:r>
    <w:r>
      <w:rPr>
        <w:lang w:val="it-IT"/>
      </w:rPr>
      <w:t>2076/2053</w:t>
    </w:r>
    <w:r w:rsidR="004201DE">
      <w:t xml:space="preserve"> - Fax 070.</w:t>
    </w:r>
    <w:r>
      <w:rPr>
        <w:lang w:val="it-IT"/>
      </w:rPr>
      <w:t>675.2053</w:t>
    </w:r>
    <w:r w:rsidR="004201DE">
      <w:t xml:space="preserve"> - </w:t>
    </w:r>
    <w:proofErr w:type="spellStart"/>
    <w:r w:rsidR="004201DE">
      <w:t>mail:</w:t>
    </w:r>
    <w:r w:rsidR="00B47589">
      <w:rPr>
        <w:lang w:val="it-IT"/>
      </w:rPr>
      <w:t>relsind</w:t>
    </w:r>
    <w:proofErr w:type="spellEnd"/>
    <w:r w:rsidR="004201DE">
      <w:t>@</w:t>
    </w:r>
    <w:proofErr w:type="spellStart"/>
    <w:r w:rsidR="00B47589">
      <w:rPr>
        <w:lang w:val="it-IT"/>
      </w:rPr>
      <w:t>amm</w:t>
    </w:r>
    <w:proofErr w:type="spellEnd"/>
    <w:r w:rsidR="00B47589">
      <w:rPr>
        <w:lang w:val="it-IT"/>
      </w:rPr>
      <w:t>.</w:t>
    </w:r>
    <w:r w:rsidR="004201DE">
      <w:t>unica.it - www.unica.it</w:t>
    </w:r>
  </w:p>
  <w:p w:rsidR="00D07ED0" w:rsidRDefault="00D07ED0" w:rsidP="00D07ED0">
    <w:pPr>
      <w:pStyle w:val="Universit-Direzioneedirigente"/>
    </w:pPr>
  </w:p>
  <w:p w:rsidR="00D07ED0" w:rsidRPr="004A2D05" w:rsidRDefault="004A2D05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 w:rsidR="00C10409">
      <w:rPr>
        <w:noProof/>
        <w:sz w:val="22"/>
        <w:szCs w:val="22"/>
      </w:rPr>
      <w:t>3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DE" w:rsidRDefault="00426539" w:rsidP="00E14A57">
    <w:pPr>
      <w:pStyle w:val="Universit-Direzioneedirigente"/>
      <w:jc w:val="left"/>
    </w:pPr>
    <w:r>
      <w:t xml:space="preserve"> </w:t>
    </w:r>
    <w:r>
      <w:br/>
    </w:r>
    <w:r w:rsidR="00B47589">
      <w:rPr>
        <w:lang w:val="it-IT"/>
      </w:rPr>
      <w:t xml:space="preserve">DIREZIONE GENERALE/UFFICIO RELAZIONI SINDACALI -  </w:t>
    </w:r>
    <w:r w:rsidR="004201DE">
      <w:t>S</w:t>
    </w:r>
    <w:r w:rsidR="00C42769">
      <w:rPr>
        <w:lang w:val="it-IT"/>
      </w:rPr>
      <w:t>ede</w:t>
    </w:r>
    <w:r w:rsidR="004201DE">
      <w:t>:</w:t>
    </w:r>
    <w:r w:rsidR="00604F62">
      <w:rPr>
        <w:lang w:val="it-IT"/>
      </w:rPr>
      <w:t xml:space="preserve"> Palazzo del Rettorato,</w:t>
    </w:r>
    <w:r w:rsidR="004201DE">
      <w:t xml:space="preserve"> via Università 40, 09124 CAGLIARI</w:t>
    </w:r>
    <w:r w:rsidR="004201DE">
      <w:br/>
      <w:t>Tel. 070.675.</w:t>
    </w:r>
    <w:r w:rsidR="00604F62">
      <w:rPr>
        <w:lang w:val="it-IT"/>
      </w:rPr>
      <w:t>2076/2053</w:t>
    </w:r>
    <w:r>
      <w:t xml:space="preserve"> </w:t>
    </w:r>
    <w:r w:rsidR="004201DE">
      <w:t xml:space="preserve">- Fax 070. </w:t>
    </w:r>
    <w:r w:rsidR="00604F62">
      <w:rPr>
        <w:lang w:val="it-IT"/>
      </w:rPr>
      <w:t>675.2053</w:t>
    </w:r>
    <w:r w:rsidR="004201DE">
      <w:t xml:space="preserve">- </w:t>
    </w:r>
    <w:proofErr w:type="spellStart"/>
    <w:r w:rsidR="004201DE">
      <w:t>mail:</w:t>
    </w:r>
    <w:r w:rsidR="00604F62">
      <w:rPr>
        <w:lang w:val="it-IT"/>
      </w:rPr>
      <w:t>relsind</w:t>
    </w:r>
    <w:proofErr w:type="spellEnd"/>
    <w:r w:rsidR="004201DE">
      <w:t>@</w:t>
    </w:r>
    <w:proofErr w:type="spellStart"/>
    <w:r w:rsidR="00604F62">
      <w:rPr>
        <w:lang w:val="it-IT"/>
      </w:rPr>
      <w:t>amm</w:t>
    </w:r>
    <w:proofErr w:type="spellEnd"/>
    <w:r w:rsidR="00604F62">
      <w:rPr>
        <w:lang w:val="it-IT"/>
      </w:rPr>
      <w:t>.</w:t>
    </w:r>
    <w:r w:rsidR="004201DE">
      <w:t>unica.it - www.unica.it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09A" w:rsidRDefault="0013309A" w:rsidP="00E14A57">
      <w:r>
        <w:separator/>
      </w:r>
    </w:p>
  </w:footnote>
  <w:footnote w:type="continuationSeparator" w:id="0">
    <w:p w:rsidR="0013309A" w:rsidRDefault="0013309A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11" w:rsidRPr="008F4150" w:rsidRDefault="00B06E53" w:rsidP="00977D02">
    <w:pPr>
      <w:pStyle w:val="Universit-intestazionepagsuccessive"/>
      <w:tabs>
        <w:tab w:val="clear" w:pos="9000"/>
        <w:tab w:val="right" w:pos="8226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866EF0">
      <w:t>Università</w:t>
    </w:r>
    <w:r w:rsidR="00394111" w:rsidRPr="008F4150">
      <w:t xml:space="preserve"> degli Studi di Cagliari</w:t>
    </w:r>
    <w:r w:rsidR="00977D0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111" w:rsidRPr="007F266C" w:rsidRDefault="00D67859" w:rsidP="00E55F8B">
    <w:pPr>
      <w:pStyle w:val="Universit-Intestazione"/>
      <w:ind w:left="1418"/>
    </w:pPr>
    <w:r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br/>
    </w:r>
    <w:r w:rsidR="00B06E53"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7F266C">
      <w:t>Università degli Studi di Cagliari</w:t>
    </w:r>
  </w:p>
  <w:p w:rsidR="00F57762" w:rsidRPr="00DC3846" w:rsidRDefault="00DC3846" w:rsidP="00E55F8B">
    <w:pPr>
      <w:pStyle w:val="Universit-Direzioneedirigente"/>
      <w:ind w:left="1418"/>
      <w:jc w:val="left"/>
      <w:rPr>
        <w:lang w:val="it-IT"/>
      </w:rPr>
    </w:pPr>
    <w:r>
      <w:rPr>
        <w:rStyle w:val="Universit-DirezioneedirigenteCarattere"/>
        <w:lang w:val="it-IT"/>
      </w:rPr>
      <w:t xml:space="preserve">DIREZIONE </w:t>
    </w:r>
    <w:r w:rsidR="00604F62">
      <w:rPr>
        <w:rStyle w:val="Universit-DirezioneedirigenteCarattere"/>
        <w:lang w:val="it-IT"/>
      </w:rPr>
      <w:t>GENERALE</w:t>
    </w:r>
    <w:r w:rsidR="00F57762" w:rsidRPr="007F266C">
      <w:br/>
    </w:r>
    <w:r w:rsidR="00604F62">
      <w:rPr>
        <w:lang w:val="it-IT"/>
      </w:rPr>
      <w:t>Direttore Generale: Aldo Urru</w:t>
    </w:r>
  </w:p>
  <w:p w:rsidR="00394111" w:rsidRDefault="00394111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53"/>
    <w:rsid w:val="00015037"/>
    <w:rsid w:val="00033515"/>
    <w:rsid w:val="00055477"/>
    <w:rsid w:val="00065AC1"/>
    <w:rsid w:val="00070A72"/>
    <w:rsid w:val="00097373"/>
    <w:rsid w:val="000A610C"/>
    <w:rsid w:val="000B3FF0"/>
    <w:rsid w:val="0012632D"/>
    <w:rsid w:val="00131E13"/>
    <w:rsid w:val="0013309A"/>
    <w:rsid w:val="00134B6D"/>
    <w:rsid w:val="00137229"/>
    <w:rsid w:val="0013740E"/>
    <w:rsid w:val="00150695"/>
    <w:rsid w:val="00152054"/>
    <w:rsid w:val="00167B3C"/>
    <w:rsid w:val="001946B8"/>
    <w:rsid w:val="001B5695"/>
    <w:rsid w:val="001C24CF"/>
    <w:rsid w:val="001C74BF"/>
    <w:rsid w:val="001F3708"/>
    <w:rsid w:val="0020200F"/>
    <w:rsid w:val="00245A08"/>
    <w:rsid w:val="00262A20"/>
    <w:rsid w:val="002653F7"/>
    <w:rsid w:val="00293DC7"/>
    <w:rsid w:val="002D29A7"/>
    <w:rsid w:val="002E1CE7"/>
    <w:rsid w:val="003227EC"/>
    <w:rsid w:val="003565BC"/>
    <w:rsid w:val="003637F2"/>
    <w:rsid w:val="0036442C"/>
    <w:rsid w:val="0038478B"/>
    <w:rsid w:val="00394111"/>
    <w:rsid w:val="003E65C2"/>
    <w:rsid w:val="003F7121"/>
    <w:rsid w:val="004201DE"/>
    <w:rsid w:val="00426539"/>
    <w:rsid w:val="0043441C"/>
    <w:rsid w:val="00442F49"/>
    <w:rsid w:val="0046629D"/>
    <w:rsid w:val="004A2D05"/>
    <w:rsid w:val="004C4BB2"/>
    <w:rsid w:val="005053B4"/>
    <w:rsid w:val="005318EB"/>
    <w:rsid w:val="00542B8B"/>
    <w:rsid w:val="0054582D"/>
    <w:rsid w:val="0055172A"/>
    <w:rsid w:val="005649B4"/>
    <w:rsid w:val="005A7970"/>
    <w:rsid w:val="00604F62"/>
    <w:rsid w:val="006108BF"/>
    <w:rsid w:val="0062194B"/>
    <w:rsid w:val="00641C51"/>
    <w:rsid w:val="0064493C"/>
    <w:rsid w:val="00656601"/>
    <w:rsid w:val="00665959"/>
    <w:rsid w:val="006670B6"/>
    <w:rsid w:val="00696A17"/>
    <w:rsid w:val="006C0B87"/>
    <w:rsid w:val="006D47F6"/>
    <w:rsid w:val="00713463"/>
    <w:rsid w:val="007338DD"/>
    <w:rsid w:val="00734C70"/>
    <w:rsid w:val="00776067"/>
    <w:rsid w:val="00776084"/>
    <w:rsid w:val="00797F7E"/>
    <w:rsid w:val="007B1124"/>
    <w:rsid w:val="007F266C"/>
    <w:rsid w:val="007F498C"/>
    <w:rsid w:val="00814AF8"/>
    <w:rsid w:val="008310AB"/>
    <w:rsid w:val="00866EF0"/>
    <w:rsid w:val="008D3909"/>
    <w:rsid w:val="008E313B"/>
    <w:rsid w:val="008E7EEC"/>
    <w:rsid w:val="008F20F6"/>
    <w:rsid w:val="008F4150"/>
    <w:rsid w:val="00914838"/>
    <w:rsid w:val="00916B5E"/>
    <w:rsid w:val="009266B7"/>
    <w:rsid w:val="009406B0"/>
    <w:rsid w:val="00964579"/>
    <w:rsid w:val="00977D02"/>
    <w:rsid w:val="00982EEA"/>
    <w:rsid w:val="0098394C"/>
    <w:rsid w:val="009A36BB"/>
    <w:rsid w:val="009B0991"/>
    <w:rsid w:val="009D4932"/>
    <w:rsid w:val="009D58F0"/>
    <w:rsid w:val="009E4C22"/>
    <w:rsid w:val="00A111FC"/>
    <w:rsid w:val="00A67A29"/>
    <w:rsid w:val="00A73138"/>
    <w:rsid w:val="00A82FE5"/>
    <w:rsid w:val="00A905BD"/>
    <w:rsid w:val="00AD2ECE"/>
    <w:rsid w:val="00AE0ADF"/>
    <w:rsid w:val="00AF4C47"/>
    <w:rsid w:val="00B06E53"/>
    <w:rsid w:val="00B147C6"/>
    <w:rsid w:val="00B209EE"/>
    <w:rsid w:val="00B24842"/>
    <w:rsid w:val="00B36149"/>
    <w:rsid w:val="00B36D1B"/>
    <w:rsid w:val="00B47589"/>
    <w:rsid w:val="00B55E39"/>
    <w:rsid w:val="00B67BD4"/>
    <w:rsid w:val="00B73A07"/>
    <w:rsid w:val="00BD2B72"/>
    <w:rsid w:val="00BD2BBF"/>
    <w:rsid w:val="00BE2A1B"/>
    <w:rsid w:val="00BF2654"/>
    <w:rsid w:val="00C10409"/>
    <w:rsid w:val="00C42769"/>
    <w:rsid w:val="00C928CE"/>
    <w:rsid w:val="00C97C7A"/>
    <w:rsid w:val="00CC3C8B"/>
    <w:rsid w:val="00CD5A78"/>
    <w:rsid w:val="00D07ED0"/>
    <w:rsid w:val="00D34848"/>
    <w:rsid w:val="00D35021"/>
    <w:rsid w:val="00D4346F"/>
    <w:rsid w:val="00D5481B"/>
    <w:rsid w:val="00D6079B"/>
    <w:rsid w:val="00D67859"/>
    <w:rsid w:val="00DA5087"/>
    <w:rsid w:val="00DB406E"/>
    <w:rsid w:val="00DC3846"/>
    <w:rsid w:val="00DD19B6"/>
    <w:rsid w:val="00DE36F1"/>
    <w:rsid w:val="00E0654F"/>
    <w:rsid w:val="00E14A57"/>
    <w:rsid w:val="00E151DB"/>
    <w:rsid w:val="00E35B54"/>
    <w:rsid w:val="00E55F8B"/>
    <w:rsid w:val="00ED232A"/>
    <w:rsid w:val="00EE2649"/>
    <w:rsid w:val="00EE3F25"/>
    <w:rsid w:val="00EE4C64"/>
    <w:rsid w:val="00F35883"/>
    <w:rsid w:val="00F56B5A"/>
    <w:rsid w:val="00F57762"/>
    <w:rsid w:val="00F87DB4"/>
    <w:rsid w:val="00F924A6"/>
    <w:rsid w:val="00FA38C8"/>
    <w:rsid w:val="00FA500A"/>
    <w:rsid w:val="00FB04E9"/>
    <w:rsid w:val="00FB5E4B"/>
    <w:rsid w:val="00F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0B87"/>
    <w:rPr>
      <w:rFonts w:ascii="Calibri" w:eastAsiaTheme="minorHAnsi" w:hAnsi="Calibri"/>
      <w:sz w:val="22"/>
      <w:szCs w:val="22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left" w:pos="9000"/>
        <w:tab w:val="right" w:pos="9638"/>
      </w:tabs>
      <w:ind w:left="360" w:right="278"/>
      <w:jc w:val="both"/>
    </w:pPr>
    <w:rPr>
      <w:rFonts w:ascii="Arial" w:eastAsia="Times New Roman" w:hAnsi="Arial"/>
      <w:color w:val="000000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left" w:pos="9000"/>
        <w:tab w:val="right" w:pos="9638"/>
      </w:tabs>
      <w:ind w:left="360" w:right="278"/>
      <w:jc w:val="both"/>
    </w:pPr>
    <w:rPr>
      <w:rFonts w:ascii="Arial" w:eastAsia="Times New Roman" w:hAnsi="Arial"/>
      <w:color w:val="000000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pPr>
      <w:tabs>
        <w:tab w:val="left" w:pos="9000"/>
      </w:tabs>
      <w:ind w:left="360" w:right="278"/>
      <w:jc w:val="both"/>
    </w:pPr>
    <w:rPr>
      <w:rFonts w:ascii="Tahoma" w:eastAsia="Times New Roman" w:hAnsi="Tahoma"/>
      <w:color w:val="000000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pPr>
      <w:tabs>
        <w:tab w:val="left" w:pos="9000"/>
      </w:tabs>
      <w:ind w:left="360" w:right="278"/>
      <w:jc w:val="both"/>
    </w:pPr>
    <w:rPr>
      <w:rFonts w:eastAsia="Times New Roman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pPr>
      <w:tabs>
        <w:tab w:val="left" w:pos="9000"/>
      </w:tabs>
      <w:ind w:left="360" w:right="278"/>
      <w:jc w:val="both"/>
    </w:pPr>
    <w:rPr>
      <w:rFonts w:eastAsia="Times New Roman"/>
      <w:color w:val="0C1975"/>
      <w:sz w:val="20"/>
      <w:szCs w:val="20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tabs>
        <w:tab w:val="left" w:pos="9000"/>
      </w:tabs>
      <w:ind w:left="4963" w:right="278"/>
      <w:jc w:val="both"/>
    </w:pPr>
    <w:rPr>
      <w:rFonts w:eastAsia="Times New Roman"/>
      <w:b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tabs>
        <w:tab w:val="left" w:pos="9000"/>
      </w:tabs>
      <w:ind w:left="5664" w:right="278"/>
      <w:jc w:val="both"/>
    </w:pPr>
    <w:rPr>
      <w:rFonts w:ascii="Garamond" w:eastAsia="Times New Roman" w:hAnsi="Garamond"/>
      <w:color w:val="000000"/>
      <w:sz w:val="20"/>
      <w:szCs w:val="20"/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0B87"/>
    <w:rPr>
      <w:rFonts w:ascii="Calibri" w:eastAsiaTheme="minorHAnsi" w:hAnsi="Calibri"/>
      <w:sz w:val="22"/>
      <w:szCs w:val="22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left" w:pos="9000"/>
        <w:tab w:val="right" w:pos="9638"/>
      </w:tabs>
      <w:ind w:left="360" w:right="278"/>
      <w:jc w:val="both"/>
    </w:pPr>
    <w:rPr>
      <w:rFonts w:ascii="Arial" w:eastAsia="Times New Roman" w:hAnsi="Arial"/>
      <w:color w:val="000000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left" w:pos="9000"/>
        <w:tab w:val="right" w:pos="9638"/>
      </w:tabs>
      <w:ind w:left="360" w:right="278"/>
      <w:jc w:val="both"/>
    </w:pPr>
    <w:rPr>
      <w:rFonts w:ascii="Arial" w:eastAsia="Times New Roman" w:hAnsi="Arial"/>
      <w:color w:val="000000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pPr>
      <w:tabs>
        <w:tab w:val="left" w:pos="9000"/>
      </w:tabs>
      <w:ind w:left="360" w:right="278"/>
      <w:jc w:val="both"/>
    </w:pPr>
    <w:rPr>
      <w:rFonts w:ascii="Tahoma" w:eastAsia="Times New Roman" w:hAnsi="Tahoma"/>
      <w:color w:val="000000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pPr>
      <w:tabs>
        <w:tab w:val="left" w:pos="9000"/>
      </w:tabs>
      <w:ind w:left="360" w:right="278"/>
      <w:jc w:val="both"/>
    </w:pPr>
    <w:rPr>
      <w:rFonts w:eastAsia="Times New Roman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pPr>
      <w:tabs>
        <w:tab w:val="left" w:pos="9000"/>
      </w:tabs>
      <w:ind w:left="360" w:right="278"/>
      <w:jc w:val="both"/>
    </w:pPr>
    <w:rPr>
      <w:rFonts w:eastAsia="Times New Roman"/>
      <w:color w:val="0C1975"/>
      <w:sz w:val="20"/>
      <w:szCs w:val="20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tabs>
        <w:tab w:val="left" w:pos="9000"/>
      </w:tabs>
      <w:ind w:left="4963" w:right="278"/>
      <w:jc w:val="both"/>
    </w:pPr>
    <w:rPr>
      <w:rFonts w:eastAsia="Times New Roman"/>
      <w:b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tabs>
        <w:tab w:val="left" w:pos="9000"/>
      </w:tabs>
      <w:ind w:left="5664" w:right="278"/>
      <w:jc w:val="both"/>
    </w:pPr>
    <w:rPr>
      <w:rFonts w:ascii="Garamond" w:eastAsia="Times New Roman" w:hAnsi="Garamond"/>
      <w:color w:val="000000"/>
      <w:sz w:val="20"/>
      <w:szCs w:val="20"/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zia.mocci\Desktop\modello%20riformatta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7471-9606-4D12-9B1E-3780FEA6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riformattato</Template>
  <TotalTime>12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Cinzia Mocci</dc:creator>
  <cp:lastModifiedBy>Cinzia Mocci</cp:lastModifiedBy>
  <cp:revision>2</cp:revision>
  <cp:lastPrinted>2013-04-15T15:16:00Z</cp:lastPrinted>
  <dcterms:created xsi:type="dcterms:W3CDTF">2015-03-06T07:47:00Z</dcterms:created>
  <dcterms:modified xsi:type="dcterms:W3CDTF">2015-03-06T07:59:00Z</dcterms:modified>
</cp:coreProperties>
</file>